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11A79" w14:textId="3194EEFD" w:rsidR="007A1CAB" w:rsidRPr="00B54BAF" w:rsidRDefault="00FF459E" w:rsidP="006C7D3A">
      <w:pPr>
        <w:pBdr>
          <w:top w:val="nil"/>
          <w:left w:val="nil"/>
          <w:bottom w:val="nil"/>
          <w:right w:val="nil"/>
          <w:between w:val="nil"/>
        </w:pBdr>
        <w:spacing w:line="480" w:lineRule="auto"/>
        <w:jc w:val="center"/>
        <w:rPr>
          <w:rFonts w:ascii="Times New Roman" w:hAnsi="Times New Roman" w:cs="Times New Roman"/>
          <w:b/>
          <w:bCs/>
          <w:sz w:val="28"/>
          <w:szCs w:val="32"/>
          <w:lang w:eastAsia="zh-TW"/>
        </w:rPr>
      </w:pPr>
      <w:r>
        <w:rPr>
          <w:rFonts w:ascii="Times New Roman" w:hAnsi="Times New Roman" w:cs="Times New Roman" w:hint="eastAsia"/>
          <w:b/>
          <w:bCs/>
          <w:sz w:val="28"/>
          <w:szCs w:val="32"/>
          <w:lang w:eastAsia="zh-TW"/>
        </w:rPr>
        <w:t>中文標題</w:t>
      </w:r>
    </w:p>
    <w:p w14:paraId="0C10EDCC" w14:textId="15BE3EB5" w:rsidR="00333DB5" w:rsidRPr="00B54BAF" w:rsidRDefault="00FF459E" w:rsidP="006C7D3A">
      <w:pPr>
        <w:pStyle w:val="HTML"/>
        <w:spacing w:line="480" w:lineRule="auto"/>
        <w:jc w:val="center"/>
        <w:rPr>
          <w:rFonts w:ascii="Times New Roman" w:hAnsi="Times New Roman" w:cs="Times New Roman"/>
          <w:b/>
          <w:bCs/>
          <w:lang w:eastAsia="zh-TW"/>
        </w:rPr>
      </w:pPr>
      <w:r>
        <w:rPr>
          <w:rFonts w:ascii="Times New Roman" w:hAnsi="Times New Roman" w:cs="Times New Roman"/>
          <w:b/>
          <w:bCs/>
          <w:sz w:val="28"/>
          <w:szCs w:val="32"/>
        </w:rPr>
        <w:t>English Title</w:t>
      </w:r>
    </w:p>
    <w:p w14:paraId="162239FD" w14:textId="77777777" w:rsidR="006C7D3A" w:rsidRPr="00B54BAF" w:rsidRDefault="006C7D3A" w:rsidP="006C7D3A">
      <w:pPr>
        <w:pStyle w:val="HTML"/>
        <w:rPr>
          <w:rFonts w:ascii="Times New Roman" w:hAnsi="Times New Roman" w:cs="Times New Roman"/>
          <w:lang w:eastAsia="zh-TW"/>
        </w:rPr>
      </w:pPr>
    </w:p>
    <w:p w14:paraId="6BA79A86" w14:textId="3A1764F8" w:rsidR="007E0BB6" w:rsidRPr="00B54BAF" w:rsidRDefault="00646AF9" w:rsidP="00A94988">
      <w:pPr>
        <w:pBdr>
          <w:top w:val="nil"/>
          <w:left w:val="nil"/>
          <w:bottom w:val="nil"/>
          <w:right w:val="nil"/>
          <w:between w:val="nil"/>
        </w:pBdr>
        <w:tabs>
          <w:tab w:val="left" w:pos="720"/>
        </w:tabs>
        <w:spacing w:line="480" w:lineRule="auto"/>
        <w:jc w:val="center"/>
        <w:rPr>
          <w:rFonts w:ascii="Times New Roman" w:hAnsi="Times New Roman" w:cs="Times New Roman"/>
          <w:i/>
          <w:lang w:eastAsia="zh-TW"/>
        </w:rPr>
      </w:pPr>
      <w:r w:rsidRPr="00B54BAF">
        <w:rPr>
          <w:rStyle w:val="AbstractTitle0"/>
          <w:rFonts w:ascii="Times New Roman" w:hAnsi="Times New Roman" w:cs="Times New Roman"/>
          <w:i w:val="0"/>
        </w:rPr>
        <w:t>摘要</w:t>
      </w:r>
    </w:p>
    <w:p w14:paraId="5D2D4397" w14:textId="6BC6637B" w:rsidR="007E0BB6" w:rsidRPr="00B54BAF" w:rsidRDefault="00EB4204" w:rsidP="003865B4">
      <w:pPr>
        <w:pStyle w:val="AbstractText"/>
        <w:rPr>
          <w:rFonts w:eastAsia="標楷體"/>
          <w:b/>
          <w:i w:val="0"/>
          <w:iCs/>
        </w:rPr>
      </w:pPr>
      <w:r w:rsidRPr="00B54BAF">
        <w:rPr>
          <w:rFonts w:eastAsia="標楷體"/>
          <w:b/>
          <w:i w:val="0"/>
          <w:iCs/>
        </w:rPr>
        <w:t>研究</w:t>
      </w:r>
      <w:r w:rsidR="00FF459E">
        <w:rPr>
          <w:rFonts w:eastAsia="標楷體" w:hint="eastAsia"/>
          <w:b/>
          <w:i w:val="0"/>
          <w:iCs/>
        </w:rPr>
        <w:t>背景</w:t>
      </w:r>
    </w:p>
    <w:p w14:paraId="6A04F7CE" w14:textId="78D06997" w:rsidR="00FF459E" w:rsidRDefault="00FF459E" w:rsidP="00FF459E">
      <w:pPr>
        <w:pStyle w:val="AbstractText"/>
        <w:ind w:firstLine="476"/>
        <w:rPr>
          <w:rFonts w:eastAsia="標楷體"/>
          <w:i w:val="0"/>
          <w:iCs/>
        </w:rPr>
      </w:pPr>
      <w:r>
        <w:rPr>
          <w:rFonts w:eastAsia="標楷體" w:hint="eastAsia"/>
          <w:i w:val="0"/>
          <w:iCs/>
        </w:rPr>
        <w:t>這是段落開始，第二行請對齊第一個字，研究背景研究背景研究背景研究背景研究背景研究背景研究背景研究背景研究背景研究背景。</w:t>
      </w:r>
    </w:p>
    <w:p w14:paraId="126DE56B" w14:textId="77777777" w:rsidR="00627473" w:rsidRPr="00FF459E" w:rsidRDefault="00627473" w:rsidP="00627473">
      <w:pPr>
        <w:rPr>
          <w:sz w:val="20"/>
          <w:szCs w:val="20"/>
          <w:lang w:eastAsia="zh-TW"/>
        </w:rPr>
      </w:pPr>
    </w:p>
    <w:p w14:paraId="64C3465E" w14:textId="3751A183" w:rsidR="007E0BB6" w:rsidRPr="00B54BAF" w:rsidRDefault="00EB4204" w:rsidP="003865B4">
      <w:pPr>
        <w:pStyle w:val="AbstractText"/>
        <w:rPr>
          <w:rFonts w:eastAsia="標楷體"/>
          <w:b/>
          <w:i w:val="0"/>
          <w:iCs/>
        </w:rPr>
      </w:pPr>
      <w:r w:rsidRPr="00B54BAF">
        <w:rPr>
          <w:rFonts w:eastAsia="標楷體"/>
          <w:b/>
          <w:i w:val="0"/>
          <w:iCs/>
        </w:rPr>
        <w:t>研究方法</w:t>
      </w:r>
    </w:p>
    <w:p w14:paraId="46ABC2D3" w14:textId="38D42ADD" w:rsidR="003F0856" w:rsidRDefault="00FF459E" w:rsidP="001103BC">
      <w:pPr>
        <w:pStyle w:val="AbstractText"/>
        <w:ind w:firstLine="476"/>
        <w:rPr>
          <w:rFonts w:eastAsia="標楷體"/>
          <w:i w:val="0"/>
          <w:iCs/>
        </w:rPr>
      </w:pPr>
      <w:r>
        <w:rPr>
          <w:rFonts w:eastAsia="標楷體" w:hint="eastAsia"/>
          <w:i w:val="0"/>
          <w:iCs/>
        </w:rPr>
        <w:t>這是段落開始，第二行請對齊第一個字，研究方法研究方法研究方法研究方法研究方法研究方法研究方法研究方法研究方法研究方法。</w:t>
      </w:r>
    </w:p>
    <w:p w14:paraId="3E7D3BFF" w14:textId="77777777" w:rsidR="00FF459E" w:rsidRPr="00FF459E" w:rsidRDefault="00FF459E" w:rsidP="00FF459E">
      <w:pPr>
        <w:rPr>
          <w:sz w:val="20"/>
          <w:szCs w:val="20"/>
          <w:lang w:eastAsia="zh-TW"/>
        </w:rPr>
      </w:pPr>
    </w:p>
    <w:p w14:paraId="53B4B089" w14:textId="57D05CCD" w:rsidR="007E0BB6" w:rsidRPr="00B54BAF" w:rsidRDefault="00EB4204" w:rsidP="003865B4">
      <w:pPr>
        <w:pStyle w:val="AbstractText"/>
        <w:rPr>
          <w:rFonts w:eastAsia="標楷體"/>
          <w:b/>
          <w:i w:val="0"/>
          <w:iCs/>
        </w:rPr>
      </w:pPr>
      <w:r w:rsidRPr="00B54BAF">
        <w:rPr>
          <w:rFonts w:eastAsia="標楷體"/>
          <w:b/>
          <w:i w:val="0"/>
          <w:iCs/>
        </w:rPr>
        <w:t>研究結果</w:t>
      </w:r>
    </w:p>
    <w:p w14:paraId="57827883" w14:textId="55DEED81" w:rsidR="00FF459E" w:rsidRDefault="00FF459E" w:rsidP="00FF459E">
      <w:pPr>
        <w:pStyle w:val="AbstractText"/>
        <w:ind w:firstLine="476"/>
        <w:rPr>
          <w:rFonts w:eastAsia="標楷體"/>
          <w:i w:val="0"/>
          <w:iCs/>
        </w:rPr>
      </w:pPr>
      <w:r>
        <w:rPr>
          <w:rFonts w:eastAsia="標楷體" w:hint="eastAsia"/>
          <w:i w:val="0"/>
          <w:iCs/>
        </w:rPr>
        <w:t>這是段落開始，第二行請對齊第一個字，研究結果研究結果研究結果研究結果研究結果研究結果研究結果研究結果研究結果研究結果。</w:t>
      </w:r>
    </w:p>
    <w:p w14:paraId="20DE50BC" w14:textId="43561980" w:rsidR="00D622AB" w:rsidRPr="00FF459E" w:rsidRDefault="00D622AB" w:rsidP="003865B4">
      <w:pPr>
        <w:pStyle w:val="AbstractText"/>
        <w:rPr>
          <w:rFonts w:eastAsia="標楷體"/>
          <w:i w:val="0"/>
          <w:iCs/>
        </w:rPr>
      </w:pPr>
    </w:p>
    <w:p w14:paraId="1A3643BE" w14:textId="4EF25FBD" w:rsidR="007E0BB6" w:rsidRPr="00B54BAF" w:rsidRDefault="00640E04" w:rsidP="003865B4">
      <w:pPr>
        <w:pStyle w:val="AbstractText"/>
        <w:rPr>
          <w:rFonts w:eastAsia="標楷體"/>
          <w:b/>
          <w:i w:val="0"/>
          <w:iCs/>
        </w:rPr>
      </w:pPr>
      <w:r>
        <w:rPr>
          <w:rFonts w:eastAsia="標楷體" w:hint="eastAsia"/>
          <w:b/>
          <w:i w:val="0"/>
          <w:iCs/>
        </w:rPr>
        <w:t>結論與</w:t>
      </w:r>
      <w:r w:rsidR="00EB4204" w:rsidRPr="00B54BAF">
        <w:rPr>
          <w:rFonts w:eastAsia="標楷體"/>
          <w:b/>
          <w:i w:val="0"/>
          <w:iCs/>
        </w:rPr>
        <w:t>建議</w:t>
      </w:r>
    </w:p>
    <w:p w14:paraId="214735A5" w14:textId="1D5A7B9F" w:rsidR="00640E04" w:rsidRDefault="00640E04" w:rsidP="00640E04">
      <w:pPr>
        <w:pStyle w:val="AbstractText"/>
        <w:ind w:firstLine="476"/>
        <w:rPr>
          <w:rFonts w:eastAsia="標楷體"/>
          <w:i w:val="0"/>
          <w:iCs/>
        </w:rPr>
      </w:pPr>
      <w:r>
        <w:rPr>
          <w:rFonts w:eastAsia="標楷體" w:hint="eastAsia"/>
          <w:i w:val="0"/>
          <w:iCs/>
        </w:rPr>
        <w:t>這是段落開始，第二行請對齊第一個字，研究結論與建議研究結論與建議研究結論與建議研究結論與建議研究結論與建議研究結論與建議。</w:t>
      </w:r>
    </w:p>
    <w:p w14:paraId="231F7621" w14:textId="43E1C8F1" w:rsidR="002906E3" w:rsidRPr="00640E04" w:rsidRDefault="002906E3" w:rsidP="00640E04">
      <w:pPr>
        <w:pStyle w:val="HTML"/>
        <w:tabs>
          <w:tab w:val="clear" w:pos="8640"/>
        </w:tabs>
        <w:jc w:val="both"/>
        <w:rPr>
          <w:rFonts w:ascii="Times New Roman" w:hAnsi="Times New Roman" w:cs="Times New Roman"/>
          <w:color w:val="000000"/>
          <w:lang w:eastAsia="zh-TW"/>
        </w:rPr>
      </w:pPr>
    </w:p>
    <w:p w14:paraId="4A00896C" w14:textId="6D3625A0" w:rsidR="00D6470C" w:rsidRDefault="007D0A50" w:rsidP="00F14362">
      <w:pPr>
        <w:pStyle w:val="Keywords"/>
        <w:rPr>
          <w:rFonts w:eastAsia="標楷體"/>
          <w:color w:val="000000"/>
        </w:rPr>
      </w:pPr>
      <w:r w:rsidRPr="00B54BAF">
        <w:rPr>
          <w:rFonts w:eastAsia="標楷體"/>
          <w:b/>
          <w:color w:val="000000"/>
        </w:rPr>
        <w:t>關鍵詞</w:t>
      </w:r>
      <w:r w:rsidR="00687F36" w:rsidRPr="00B54BAF">
        <w:rPr>
          <w:rFonts w:eastAsia="標楷體"/>
          <w:b/>
          <w:color w:val="000000"/>
        </w:rPr>
        <w:t>：</w:t>
      </w:r>
      <w:r w:rsidR="00FF459E">
        <w:rPr>
          <w:rFonts w:eastAsia="標楷體" w:hint="eastAsia"/>
          <w:color w:val="000000"/>
        </w:rPr>
        <w:t>關鍵詞</w:t>
      </w:r>
      <w:r w:rsidR="00FF459E">
        <w:rPr>
          <w:rFonts w:eastAsia="標楷體" w:hint="eastAsia"/>
          <w:color w:val="000000"/>
        </w:rPr>
        <w:t>1</w:t>
      </w:r>
      <w:r w:rsidR="00687F36" w:rsidRPr="00B54BAF">
        <w:rPr>
          <w:rFonts w:eastAsia="標楷體"/>
          <w:color w:val="000000"/>
        </w:rPr>
        <w:t>、</w:t>
      </w:r>
      <w:r w:rsidR="00FF459E">
        <w:rPr>
          <w:rFonts w:eastAsia="標楷體" w:hint="eastAsia"/>
          <w:color w:val="000000"/>
        </w:rPr>
        <w:t>關鍵詞</w:t>
      </w:r>
      <w:r w:rsidR="00FF459E">
        <w:rPr>
          <w:rFonts w:eastAsia="標楷體" w:hint="eastAsia"/>
          <w:color w:val="000000"/>
        </w:rPr>
        <w:t>2</w:t>
      </w:r>
      <w:r w:rsidR="00687F36" w:rsidRPr="00B54BAF">
        <w:rPr>
          <w:rFonts w:eastAsia="標楷體"/>
          <w:color w:val="000000"/>
        </w:rPr>
        <w:t>、</w:t>
      </w:r>
      <w:r w:rsidR="00FF459E">
        <w:rPr>
          <w:rFonts w:eastAsia="標楷體" w:hint="eastAsia"/>
          <w:color w:val="000000"/>
        </w:rPr>
        <w:t>關鍵詞</w:t>
      </w:r>
      <w:r w:rsidR="00FF459E">
        <w:rPr>
          <w:rFonts w:eastAsia="標楷體" w:hint="eastAsia"/>
          <w:color w:val="000000"/>
        </w:rPr>
        <w:t>3</w:t>
      </w:r>
      <w:r w:rsidR="00687F36" w:rsidRPr="00B54BAF">
        <w:rPr>
          <w:rFonts w:eastAsia="標楷體"/>
          <w:color w:val="000000"/>
        </w:rPr>
        <w:t>、</w:t>
      </w:r>
      <w:r w:rsidR="00FF459E">
        <w:rPr>
          <w:rFonts w:eastAsia="標楷體" w:hint="eastAsia"/>
          <w:color w:val="000000"/>
        </w:rPr>
        <w:t>關鍵詞</w:t>
      </w:r>
      <w:r w:rsidR="00FF459E">
        <w:rPr>
          <w:rFonts w:eastAsia="標楷體" w:hint="eastAsia"/>
          <w:color w:val="000000"/>
        </w:rPr>
        <w:t>4</w:t>
      </w:r>
      <w:r w:rsidR="00687F36" w:rsidRPr="00B54BAF">
        <w:rPr>
          <w:rFonts w:eastAsia="標楷體"/>
          <w:color w:val="000000"/>
        </w:rPr>
        <w:t>、</w:t>
      </w:r>
      <w:r w:rsidR="00FF459E">
        <w:rPr>
          <w:rFonts w:eastAsia="標楷體" w:hint="eastAsia"/>
          <w:color w:val="000000"/>
        </w:rPr>
        <w:t>關鍵詞</w:t>
      </w:r>
      <w:r w:rsidR="00FF459E">
        <w:rPr>
          <w:rFonts w:eastAsia="標楷體" w:hint="eastAsia"/>
          <w:color w:val="000000"/>
        </w:rPr>
        <w:t>5(</w:t>
      </w:r>
      <w:r w:rsidR="00FF459E">
        <w:rPr>
          <w:rFonts w:eastAsia="標楷體" w:hint="eastAsia"/>
          <w:color w:val="000000"/>
        </w:rPr>
        <w:t>最多</w:t>
      </w:r>
      <w:r w:rsidR="00FF459E">
        <w:rPr>
          <w:rFonts w:eastAsia="標楷體" w:hint="eastAsia"/>
          <w:color w:val="000000"/>
        </w:rPr>
        <w:t>5</w:t>
      </w:r>
      <w:r w:rsidR="00FF459E">
        <w:rPr>
          <w:rFonts w:eastAsia="標楷體" w:hint="eastAsia"/>
          <w:color w:val="000000"/>
        </w:rPr>
        <w:t>個</w:t>
      </w:r>
      <w:r w:rsidR="00FF459E">
        <w:rPr>
          <w:rFonts w:eastAsia="標楷體" w:hint="eastAsia"/>
          <w:color w:val="000000"/>
        </w:rPr>
        <w:t>)</w:t>
      </w:r>
    </w:p>
    <w:p w14:paraId="75AF6E42" w14:textId="77777777" w:rsidR="00F14362" w:rsidRDefault="00F14362" w:rsidP="00F14362">
      <w:pPr>
        <w:pStyle w:val="a7"/>
        <w:rPr>
          <w:lang w:eastAsia="zh-TW"/>
        </w:rPr>
      </w:pPr>
    </w:p>
    <w:p w14:paraId="2F3A4137" w14:textId="468DC0F1" w:rsidR="00FF50E9" w:rsidRPr="00B54BAF" w:rsidRDefault="00646AF9" w:rsidP="00FF459E">
      <w:pPr>
        <w:pStyle w:val="a9"/>
        <w:rPr>
          <w:rFonts w:ascii="Times New Roman" w:hAnsi="Times New Roman" w:cs="Times New Roman"/>
          <w:sz w:val="24"/>
        </w:rPr>
      </w:pPr>
      <w:r w:rsidRPr="00B54BAF">
        <w:rPr>
          <w:rFonts w:ascii="Times New Roman" w:hAnsi="Times New Roman" w:cs="Times New Roman"/>
          <w:sz w:val="24"/>
        </w:rPr>
        <w:t>參考文獻</w:t>
      </w:r>
      <w:r w:rsidR="00FF459E" w:rsidRPr="00DF23DC">
        <w:rPr>
          <w:rFonts w:ascii="Times New Roman" w:hAnsi="Times New Roman" w:cs="Times New Roman" w:hint="eastAsia"/>
          <w:color w:val="AEAAAA" w:themeColor="background2" w:themeShade="BF"/>
          <w:sz w:val="24"/>
        </w:rPr>
        <w:t xml:space="preserve"> (</w:t>
      </w:r>
      <w:r w:rsidR="00FF459E" w:rsidRPr="00DF23DC">
        <w:rPr>
          <w:rFonts w:ascii="Times New Roman" w:hAnsi="Times New Roman" w:cs="Times New Roman" w:hint="eastAsia"/>
          <w:color w:val="AEAAAA" w:themeColor="background2" w:themeShade="BF"/>
          <w:sz w:val="24"/>
        </w:rPr>
        <w:t>請用</w:t>
      </w:r>
      <w:r w:rsidR="00FF459E" w:rsidRPr="00DF23DC">
        <w:rPr>
          <w:rFonts w:ascii="Times New Roman" w:hAnsi="Times New Roman" w:cs="Times New Roman" w:hint="eastAsia"/>
          <w:color w:val="AEAAAA" w:themeColor="background2" w:themeShade="BF"/>
          <w:sz w:val="24"/>
        </w:rPr>
        <w:t>APA</w:t>
      </w:r>
      <w:r w:rsidR="00FF459E" w:rsidRPr="00DF23DC">
        <w:rPr>
          <w:rFonts w:ascii="Times New Roman" w:hAnsi="Times New Roman" w:cs="Times New Roman" w:hint="eastAsia"/>
          <w:color w:val="AEAAAA" w:themeColor="background2" w:themeShade="BF"/>
          <w:sz w:val="24"/>
        </w:rPr>
        <w:t>第七版</w:t>
      </w:r>
      <w:r w:rsidR="00FF459E" w:rsidRPr="00DF23DC">
        <w:rPr>
          <w:rFonts w:ascii="Times New Roman" w:hAnsi="Times New Roman" w:cs="Times New Roman" w:hint="eastAsia"/>
          <w:color w:val="AEAAAA" w:themeColor="background2" w:themeShade="BF"/>
          <w:sz w:val="24"/>
        </w:rPr>
        <w:t>)</w:t>
      </w:r>
    </w:p>
    <w:p w14:paraId="3F0A8FE6" w14:textId="0BF92614" w:rsidR="003527C4" w:rsidRDefault="00FF459E" w:rsidP="00FF459E">
      <w:pPr>
        <w:pStyle w:val="AbstractText"/>
        <w:ind w:left="360" w:hangingChars="180" w:hanging="360"/>
        <w:rPr>
          <w:rFonts w:eastAsia="標楷體"/>
          <w:i w:val="0"/>
          <w:iCs/>
        </w:rPr>
      </w:pPr>
      <w:r>
        <w:rPr>
          <w:rFonts w:eastAsia="標楷體" w:hint="eastAsia"/>
          <w:i w:val="0"/>
          <w:iCs/>
        </w:rPr>
        <w:t>參考文獻內容請在第二行縮排，參考文獻參考文獻參考文獻參考文獻參考文獻參考文獻參考文獻參考文獻參考文獻參考文獻參考文獻參考文獻參考文獻參考文獻參考文獻。</w:t>
      </w:r>
    </w:p>
    <w:p w14:paraId="48D8F283" w14:textId="77777777" w:rsidR="00956C83" w:rsidRPr="00956C83" w:rsidRDefault="00956C83">
      <w:pPr>
        <w:pStyle w:val="ad"/>
        <w:rPr>
          <w:rFonts w:ascii="Times New Roman" w:hAnsi="Times New Roman" w:cs="Times New Roman"/>
          <w:sz w:val="20"/>
          <w:lang w:eastAsia="zh-TW"/>
        </w:rPr>
      </w:pPr>
    </w:p>
    <w:sectPr w:rsidR="00956C83" w:rsidRPr="00956C83" w:rsidSect="003D7862">
      <w:headerReference w:type="even" r:id="rId8"/>
      <w:headerReference w:type="default" r:id="rId9"/>
      <w:pgSz w:w="11909" w:h="16834" w:code="9"/>
      <w:pgMar w:top="1440" w:right="1440" w:bottom="1440" w:left="1440"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4639" w14:textId="77777777" w:rsidR="00F577EE" w:rsidRDefault="00F577EE">
      <w:r>
        <w:separator/>
      </w:r>
    </w:p>
  </w:endnote>
  <w:endnote w:type="continuationSeparator" w:id="0">
    <w:p w14:paraId="011CFED0" w14:textId="77777777" w:rsidR="00F577EE" w:rsidRDefault="00F5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0AAAA" w14:textId="77777777" w:rsidR="00F577EE" w:rsidRDefault="00F577EE">
      <w:r>
        <w:separator/>
      </w:r>
    </w:p>
  </w:footnote>
  <w:footnote w:type="continuationSeparator" w:id="0">
    <w:p w14:paraId="594EFAA3" w14:textId="77777777" w:rsidR="00F577EE" w:rsidRDefault="00F5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EF97" w14:textId="77777777" w:rsidR="00E260FA" w:rsidRDefault="00E260FA"/>
  <w:p w14:paraId="19D22C48" w14:textId="77777777" w:rsidR="00E260FA" w:rsidRDefault="00E260FA"/>
  <w:p w14:paraId="2EF98805" w14:textId="77777777" w:rsidR="00E260FA" w:rsidRDefault="00E260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1215" w14:textId="3EE81537" w:rsidR="00E00BA5" w:rsidRPr="007A1CAB" w:rsidRDefault="0081265A" w:rsidP="00FF459E">
    <w:pPr>
      <w:pStyle w:val="a3"/>
      <w:rPr>
        <w:sz w:val="20"/>
      </w:rPr>
    </w:pPr>
    <w:r w:rsidRPr="0081265A">
      <w:rPr>
        <w:sz w:val="20"/>
      </w:rPr>
      <w:t>2027 AI</w:t>
    </w:r>
    <w:r w:rsidRPr="0081265A">
      <w:rPr>
        <w:sz w:val="20"/>
      </w:rPr>
      <w:t>浪潮下課程</w:t>
    </w:r>
    <w:r w:rsidR="00D273D9">
      <w:rPr>
        <w:rFonts w:hint="eastAsia"/>
        <w:sz w:val="20"/>
      </w:rPr>
      <w:t>與</w:t>
    </w:r>
    <w:r w:rsidRPr="0081265A">
      <w:rPr>
        <w:sz w:val="20"/>
      </w:rPr>
      <w:t>教學傳播科技之反思與前瞻學術研討會</w:t>
    </w:r>
    <w:r w:rsidR="007A1CAB" w:rsidRPr="007A1CAB">
      <w:rPr>
        <w:color w:val="FF000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3ED4"/>
    <w:multiLevelType w:val="multilevel"/>
    <w:tmpl w:val="26D056A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A6F7C83"/>
    <w:multiLevelType w:val="multilevel"/>
    <w:tmpl w:val="1D5239F2"/>
    <w:lvl w:ilvl="0">
      <w:start w:val="1"/>
      <w:numFmt w:val="decimal"/>
      <w:lvlText w:val="%1."/>
      <w:lvlJc w:val="left"/>
      <w:pPr>
        <w:tabs>
          <w:tab w:val="num" w:pos="480"/>
        </w:tabs>
        <w:ind w:left="480" w:hanging="480"/>
      </w:pPr>
    </w:lvl>
    <w:lvl w:ilvl="1">
      <w:start w:val="1"/>
      <w:numFmt w:val="bullet"/>
      <w:lvlText w:val=""/>
      <w:lvlJc w:val="left"/>
      <w:pPr>
        <w:tabs>
          <w:tab w:val="num" w:pos="843"/>
        </w:tabs>
        <w:ind w:left="843" w:hanging="363"/>
      </w:pPr>
      <w:rPr>
        <w:rFonts w:ascii="Symbol" w:hAnsi="Symbol"/>
        <w:sz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DDC5377"/>
    <w:multiLevelType w:val="multilevel"/>
    <w:tmpl w:val="BE8C8602"/>
    <w:lvl w:ilvl="0">
      <w:start w:val="1"/>
      <w:numFmt w:val="bullet"/>
      <w:lvlText w:val=""/>
      <w:lvlJc w:val="left"/>
      <w:pPr>
        <w:tabs>
          <w:tab w:val="num" w:pos="480"/>
        </w:tabs>
        <w:ind w:left="480" w:hanging="480"/>
      </w:pPr>
      <w:rPr>
        <w:rFonts w:ascii="Symbol" w:hAnsi="Symbol" w:hint="default"/>
      </w:rPr>
    </w:lvl>
    <w:lvl w:ilvl="1">
      <w:start w:val="1"/>
      <w:numFmt w:val="bullet"/>
      <w:lvlText w:val=""/>
      <w:lvlJc w:val="left"/>
      <w:pPr>
        <w:tabs>
          <w:tab w:val="num" w:pos="843"/>
        </w:tabs>
        <w:ind w:left="843" w:hanging="363"/>
      </w:pPr>
      <w:rPr>
        <w:rFonts w:ascii="Symbol" w:hAnsi="Symbol" w:hint="default"/>
        <w:sz w:val="18"/>
        <w:szCs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4E4667"/>
    <w:multiLevelType w:val="hybridMultilevel"/>
    <w:tmpl w:val="6158ED3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52E3FA9"/>
    <w:multiLevelType w:val="hybridMultilevel"/>
    <w:tmpl w:val="116829CA"/>
    <w:lvl w:ilvl="0" w:tplc="401A807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C77C4F"/>
    <w:multiLevelType w:val="multilevel"/>
    <w:tmpl w:val="1D5239F2"/>
    <w:lvl w:ilvl="0">
      <w:start w:val="1"/>
      <w:numFmt w:val="bullet"/>
      <w:lvlText w:val=""/>
      <w:lvlJc w:val="left"/>
      <w:pPr>
        <w:tabs>
          <w:tab w:val="num" w:pos="480"/>
        </w:tabs>
        <w:ind w:left="480" w:hanging="480"/>
      </w:pPr>
      <w:rPr>
        <w:rFonts w:ascii="Symbol" w:hAnsi="Symbol" w:hint="default"/>
      </w:rPr>
    </w:lvl>
    <w:lvl w:ilvl="1">
      <w:start w:val="1"/>
      <w:numFmt w:val="bullet"/>
      <w:lvlText w:val=""/>
      <w:lvlJc w:val="left"/>
      <w:pPr>
        <w:tabs>
          <w:tab w:val="num" w:pos="843"/>
        </w:tabs>
        <w:ind w:left="843" w:hanging="363"/>
      </w:pPr>
      <w:rPr>
        <w:rFonts w:ascii="Symbol" w:hAnsi="Symbol"/>
        <w:sz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FDC62A7"/>
    <w:multiLevelType w:val="hybridMultilevel"/>
    <w:tmpl w:val="9CFE2724"/>
    <w:lvl w:ilvl="0" w:tplc="5CD010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8C07962"/>
    <w:multiLevelType w:val="hybridMultilevel"/>
    <w:tmpl w:val="37C853C0"/>
    <w:lvl w:ilvl="0" w:tplc="7A161184">
      <w:start w:val="1"/>
      <w:numFmt w:val="decimal"/>
      <w:lvlText w:val="%1."/>
      <w:lvlJc w:val="left"/>
      <w:pPr>
        <w:tabs>
          <w:tab w:val="num" w:pos="480"/>
        </w:tabs>
        <w:ind w:left="480" w:hanging="480"/>
      </w:pPr>
    </w:lvl>
    <w:lvl w:ilvl="1" w:tplc="3F922096">
      <w:numFmt w:val="none"/>
      <w:lvlText w:val=""/>
      <w:lvlJc w:val="left"/>
      <w:pPr>
        <w:tabs>
          <w:tab w:val="num" w:pos="360"/>
        </w:tabs>
      </w:pPr>
    </w:lvl>
    <w:lvl w:ilvl="2" w:tplc="7994A132">
      <w:numFmt w:val="none"/>
      <w:lvlText w:val=""/>
      <w:lvlJc w:val="left"/>
      <w:pPr>
        <w:tabs>
          <w:tab w:val="num" w:pos="360"/>
        </w:tabs>
      </w:pPr>
    </w:lvl>
    <w:lvl w:ilvl="3" w:tplc="9DC2C726">
      <w:numFmt w:val="none"/>
      <w:lvlText w:val=""/>
      <w:lvlJc w:val="left"/>
      <w:pPr>
        <w:tabs>
          <w:tab w:val="num" w:pos="360"/>
        </w:tabs>
      </w:pPr>
    </w:lvl>
    <w:lvl w:ilvl="4" w:tplc="71E4BFD0">
      <w:numFmt w:val="none"/>
      <w:lvlText w:val=""/>
      <w:lvlJc w:val="left"/>
      <w:pPr>
        <w:tabs>
          <w:tab w:val="num" w:pos="360"/>
        </w:tabs>
      </w:pPr>
    </w:lvl>
    <w:lvl w:ilvl="5" w:tplc="2822F0C8">
      <w:numFmt w:val="none"/>
      <w:lvlText w:val=""/>
      <w:lvlJc w:val="left"/>
      <w:pPr>
        <w:tabs>
          <w:tab w:val="num" w:pos="360"/>
        </w:tabs>
      </w:pPr>
    </w:lvl>
    <w:lvl w:ilvl="6" w:tplc="F05EF79A">
      <w:numFmt w:val="none"/>
      <w:lvlText w:val=""/>
      <w:lvlJc w:val="left"/>
      <w:pPr>
        <w:tabs>
          <w:tab w:val="num" w:pos="360"/>
        </w:tabs>
      </w:pPr>
    </w:lvl>
    <w:lvl w:ilvl="7" w:tplc="8A56A4CC">
      <w:numFmt w:val="none"/>
      <w:lvlText w:val=""/>
      <w:lvlJc w:val="left"/>
      <w:pPr>
        <w:tabs>
          <w:tab w:val="num" w:pos="360"/>
        </w:tabs>
      </w:pPr>
    </w:lvl>
    <w:lvl w:ilvl="8" w:tplc="AB985CF0">
      <w:numFmt w:val="none"/>
      <w:lvlText w:val=""/>
      <w:lvlJc w:val="left"/>
      <w:pPr>
        <w:tabs>
          <w:tab w:val="num" w:pos="360"/>
        </w:tabs>
      </w:pPr>
    </w:lvl>
  </w:abstractNum>
  <w:abstractNum w:abstractNumId="9" w15:restartNumberingAfterBreak="0">
    <w:nsid w:val="2D166936"/>
    <w:multiLevelType w:val="hybridMultilevel"/>
    <w:tmpl w:val="1170536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F78129C"/>
    <w:multiLevelType w:val="multilevel"/>
    <w:tmpl w:val="1D5239F2"/>
    <w:lvl w:ilvl="0">
      <w:start w:val="1"/>
      <w:numFmt w:val="bullet"/>
      <w:lvlText w:val=""/>
      <w:lvlJc w:val="left"/>
      <w:pPr>
        <w:tabs>
          <w:tab w:val="num" w:pos="480"/>
        </w:tabs>
        <w:ind w:left="480" w:hanging="480"/>
      </w:pPr>
      <w:rPr>
        <w:rFonts w:ascii="Symbol" w:hAnsi="Symbol" w:hint="default"/>
      </w:rPr>
    </w:lvl>
    <w:lvl w:ilvl="1">
      <w:start w:val="1"/>
      <w:numFmt w:val="bullet"/>
      <w:lvlText w:val=""/>
      <w:lvlJc w:val="left"/>
      <w:pPr>
        <w:tabs>
          <w:tab w:val="num" w:pos="843"/>
        </w:tabs>
        <w:ind w:left="843" w:hanging="363"/>
      </w:pPr>
      <w:rPr>
        <w:rFonts w:ascii="Symbol" w:hAnsi="Symbol"/>
        <w:sz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51E87CFB"/>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5696773D"/>
    <w:multiLevelType w:val="multilevel"/>
    <w:tmpl w:val="565EBB4A"/>
    <w:lvl w:ilvl="0">
      <w:start w:val="1"/>
      <w:numFmt w:val="bullet"/>
      <w:lvlText w:val=""/>
      <w:lvlJc w:val="left"/>
      <w:pPr>
        <w:tabs>
          <w:tab w:val="num" w:pos="480"/>
        </w:tabs>
        <w:ind w:left="480" w:hanging="480"/>
      </w:pPr>
      <w:rPr>
        <w:rFonts w:ascii="Symbol" w:hAnsi="Symbol" w:hint="default"/>
      </w:rPr>
    </w:lvl>
    <w:lvl w:ilvl="1">
      <w:start w:val="1"/>
      <w:numFmt w:val="bullet"/>
      <w:lvlText w:val=""/>
      <w:lvlJc w:val="left"/>
      <w:pPr>
        <w:tabs>
          <w:tab w:val="num" w:pos="864"/>
        </w:tabs>
        <w:ind w:left="864" w:hanging="384"/>
      </w:pPr>
      <w:rPr>
        <w:rFonts w:ascii="Symbol" w:hAnsi="Symbol" w:hint="default"/>
        <w:sz w:val="18"/>
        <w:szCs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7737559F"/>
    <w:multiLevelType w:val="hybridMultilevel"/>
    <w:tmpl w:val="979224FC"/>
    <w:lvl w:ilvl="0" w:tplc="67D6F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220CC4"/>
    <w:multiLevelType w:val="multilevel"/>
    <w:tmpl w:val="BE8C8602"/>
    <w:lvl w:ilvl="0">
      <w:start w:val="1"/>
      <w:numFmt w:val="bullet"/>
      <w:lvlText w:val=""/>
      <w:lvlJc w:val="left"/>
      <w:pPr>
        <w:tabs>
          <w:tab w:val="num" w:pos="480"/>
        </w:tabs>
        <w:ind w:left="480" w:hanging="480"/>
      </w:pPr>
      <w:rPr>
        <w:rFonts w:ascii="Symbol" w:hAnsi="Symbol" w:hint="default"/>
      </w:rPr>
    </w:lvl>
    <w:lvl w:ilvl="1">
      <w:start w:val="1"/>
      <w:numFmt w:val="bullet"/>
      <w:lvlText w:val=""/>
      <w:lvlJc w:val="left"/>
      <w:pPr>
        <w:tabs>
          <w:tab w:val="num" w:pos="843"/>
        </w:tabs>
        <w:ind w:left="843" w:hanging="363"/>
      </w:pPr>
      <w:rPr>
        <w:rFonts w:ascii="Symbol" w:hAnsi="Symbol" w:hint="default"/>
        <w:sz w:val="18"/>
        <w:szCs w:val="1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1975984159">
    <w:abstractNumId w:val="9"/>
  </w:num>
  <w:num w:numId="2" w16cid:durableId="1966033581">
    <w:abstractNumId w:val="3"/>
  </w:num>
  <w:num w:numId="3" w16cid:durableId="182089763">
    <w:abstractNumId w:val="5"/>
  </w:num>
  <w:num w:numId="4" w16cid:durableId="1501460670">
    <w:abstractNumId w:val="1"/>
  </w:num>
  <w:num w:numId="5" w16cid:durableId="68623414">
    <w:abstractNumId w:val="10"/>
  </w:num>
  <w:num w:numId="6" w16cid:durableId="432433314">
    <w:abstractNumId w:val="8"/>
  </w:num>
  <w:num w:numId="7" w16cid:durableId="1875070212">
    <w:abstractNumId w:val="0"/>
  </w:num>
  <w:num w:numId="8" w16cid:durableId="1705329430">
    <w:abstractNumId w:val="11"/>
  </w:num>
  <w:num w:numId="9" w16cid:durableId="1733195572">
    <w:abstractNumId w:val="14"/>
  </w:num>
  <w:num w:numId="10" w16cid:durableId="1187794409">
    <w:abstractNumId w:val="2"/>
  </w:num>
  <w:num w:numId="11" w16cid:durableId="122965739">
    <w:abstractNumId w:val="12"/>
  </w:num>
  <w:num w:numId="12" w16cid:durableId="1226330302">
    <w:abstractNumId w:val="4"/>
  </w:num>
  <w:num w:numId="13" w16cid:durableId="1352997906">
    <w:abstractNumId w:val="6"/>
  </w:num>
  <w:num w:numId="14" w16cid:durableId="2001227160">
    <w:abstractNumId w:val="13"/>
  </w:num>
  <w:num w:numId="15" w16cid:durableId="436562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zh-TW" w:vendorID="64" w:dllVersion="0"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76"/>
  <w:drawingGridHorizontalSpacing w:val="120"/>
  <w:drawingGridVerticalSpacing w:val="16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68F"/>
    <w:rsid w:val="00007057"/>
    <w:rsid w:val="00016E68"/>
    <w:rsid w:val="00017DB0"/>
    <w:rsid w:val="00027F88"/>
    <w:rsid w:val="00045019"/>
    <w:rsid w:val="00046F64"/>
    <w:rsid w:val="00051221"/>
    <w:rsid w:val="0005151D"/>
    <w:rsid w:val="0005730F"/>
    <w:rsid w:val="00075B17"/>
    <w:rsid w:val="00081DB3"/>
    <w:rsid w:val="00081FB3"/>
    <w:rsid w:val="00082287"/>
    <w:rsid w:val="00087256"/>
    <w:rsid w:val="000932AC"/>
    <w:rsid w:val="0009498F"/>
    <w:rsid w:val="00097350"/>
    <w:rsid w:val="000A20D4"/>
    <w:rsid w:val="000B352F"/>
    <w:rsid w:val="000B4282"/>
    <w:rsid w:val="000B4D0C"/>
    <w:rsid w:val="000B5227"/>
    <w:rsid w:val="000B65FA"/>
    <w:rsid w:val="000B6755"/>
    <w:rsid w:val="000C2A85"/>
    <w:rsid w:val="000C3789"/>
    <w:rsid w:val="000C448F"/>
    <w:rsid w:val="000D4B98"/>
    <w:rsid w:val="000D6117"/>
    <w:rsid w:val="000E4EFC"/>
    <w:rsid w:val="00101353"/>
    <w:rsid w:val="0010534D"/>
    <w:rsid w:val="00105FCC"/>
    <w:rsid w:val="001103BC"/>
    <w:rsid w:val="00110741"/>
    <w:rsid w:val="001209B9"/>
    <w:rsid w:val="001232D6"/>
    <w:rsid w:val="00135F73"/>
    <w:rsid w:val="00137025"/>
    <w:rsid w:val="00152854"/>
    <w:rsid w:val="00152E41"/>
    <w:rsid w:val="00155A5C"/>
    <w:rsid w:val="001563EF"/>
    <w:rsid w:val="001566E0"/>
    <w:rsid w:val="001636CF"/>
    <w:rsid w:val="00164D47"/>
    <w:rsid w:val="001870F7"/>
    <w:rsid w:val="001A2B62"/>
    <w:rsid w:val="001A2C0F"/>
    <w:rsid w:val="001A4EC0"/>
    <w:rsid w:val="001A7FFB"/>
    <w:rsid w:val="001B26D5"/>
    <w:rsid w:val="001B621F"/>
    <w:rsid w:val="001C1FCC"/>
    <w:rsid w:val="001C5776"/>
    <w:rsid w:val="001D417A"/>
    <w:rsid w:val="00221423"/>
    <w:rsid w:val="00223151"/>
    <w:rsid w:val="00225325"/>
    <w:rsid w:val="00230591"/>
    <w:rsid w:val="00233C13"/>
    <w:rsid w:val="00235A62"/>
    <w:rsid w:val="00237CC7"/>
    <w:rsid w:val="00242565"/>
    <w:rsid w:val="00244613"/>
    <w:rsid w:val="0025462D"/>
    <w:rsid w:val="002629A3"/>
    <w:rsid w:val="0026603D"/>
    <w:rsid w:val="00266BA0"/>
    <w:rsid w:val="00272920"/>
    <w:rsid w:val="002814F5"/>
    <w:rsid w:val="00282A3E"/>
    <w:rsid w:val="002906E3"/>
    <w:rsid w:val="002949FA"/>
    <w:rsid w:val="002A1993"/>
    <w:rsid w:val="002A2893"/>
    <w:rsid w:val="002A2F8E"/>
    <w:rsid w:val="002A35D6"/>
    <w:rsid w:val="002B2DB5"/>
    <w:rsid w:val="002B7875"/>
    <w:rsid w:val="002C7FD9"/>
    <w:rsid w:val="002D0B19"/>
    <w:rsid w:val="002D4BD4"/>
    <w:rsid w:val="002D5D74"/>
    <w:rsid w:val="002D776B"/>
    <w:rsid w:val="002E0E3C"/>
    <w:rsid w:val="002E323E"/>
    <w:rsid w:val="002E4D1A"/>
    <w:rsid w:val="002E5E1C"/>
    <w:rsid w:val="00302E0D"/>
    <w:rsid w:val="00307512"/>
    <w:rsid w:val="0032495D"/>
    <w:rsid w:val="00331C31"/>
    <w:rsid w:val="00331CCD"/>
    <w:rsid w:val="00333DB5"/>
    <w:rsid w:val="00337505"/>
    <w:rsid w:val="00343AC7"/>
    <w:rsid w:val="00346E36"/>
    <w:rsid w:val="003527C4"/>
    <w:rsid w:val="0035500D"/>
    <w:rsid w:val="00372C69"/>
    <w:rsid w:val="003773DC"/>
    <w:rsid w:val="00385632"/>
    <w:rsid w:val="003865B4"/>
    <w:rsid w:val="00387EED"/>
    <w:rsid w:val="003905B9"/>
    <w:rsid w:val="00391D88"/>
    <w:rsid w:val="00393366"/>
    <w:rsid w:val="003948EF"/>
    <w:rsid w:val="003A2D0F"/>
    <w:rsid w:val="003A4233"/>
    <w:rsid w:val="003B2984"/>
    <w:rsid w:val="003B2EF7"/>
    <w:rsid w:val="003B6B01"/>
    <w:rsid w:val="003C0AF3"/>
    <w:rsid w:val="003C389D"/>
    <w:rsid w:val="003C4454"/>
    <w:rsid w:val="003C6D67"/>
    <w:rsid w:val="003D6266"/>
    <w:rsid w:val="003D7045"/>
    <w:rsid w:val="003D7862"/>
    <w:rsid w:val="003E7797"/>
    <w:rsid w:val="003F0856"/>
    <w:rsid w:val="003F1BCA"/>
    <w:rsid w:val="003F44C4"/>
    <w:rsid w:val="003F46C6"/>
    <w:rsid w:val="003F7448"/>
    <w:rsid w:val="004001E2"/>
    <w:rsid w:val="0040493C"/>
    <w:rsid w:val="0041545D"/>
    <w:rsid w:val="0042656A"/>
    <w:rsid w:val="00435AAE"/>
    <w:rsid w:val="00435D2C"/>
    <w:rsid w:val="00456083"/>
    <w:rsid w:val="004651F6"/>
    <w:rsid w:val="00466C67"/>
    <w:rsid w:val="00486869"/>
    <w:rsid w:val="00490FF7"/>
    <w:rsid w:val="0049291D"/>
    <w:rsid w:val="0049629B"/>
    <w:rsid w:val="00497010"/>
    <w:rsid w:val="00497D02"/>
    <w:rsid w:val="004A2566"/>
    <w:rsid w:val="004A26B1"/>
    <w:rsid w:val="004A5ACB"/>
    <w:rsid w:val="004B2C27"/>
    <w:rsid w:val="004B348C"/>
    <w:rsid w:val="004C70EF"/>
    <w:rsid w:val="004E1076"/>
    <w:rsid w:val="004E22CF"/>
    <w:rsid w:val="004E7C32"/>
    <w:rsid w:val="004F3071"/>
    <w:rsid w:val="00502459"/>
    <w:rsid w:val="005159E2"/>
    <w:rsid w:val="00532C65"/>
    <w:rsid w:val="0053565E"/>
    <w:rsid w:val="00535E3F"/>
    <w:rsid w:val="00554363"/>
    <w:rsid w:val="0055450E"/>
    <w:rsid w:val="00554D1E"/>
    <w:rsid w:val="00562B1F"/>
    <w:rsid w:val="00567DF7"/>
    <w:rsid w:val="00570562"/>
    <w:rsid w:val="00574975"/>
    <w:rsid w:val="00581BC9"/>
    <w:rsid w:val="005910E3"/>
    <w:rsid w:val="0059237A"/>
    <w:rsid w:val="00594E30"/>
    <w:rsid w:val="005A22A1"/>
    <w:rsid w:val="005B068F"/>
    <w:rsid w:val="005B49E3"/>
    <w:rsid w:val="005C740A"/>
    <w:rsid w:val="005D1BB6"/>
    <w:rsid w:val="005E2E46"/>
    <w:rsid w:val="005E59DF"/>
    <w:rsid w:val="005E787B"/>
    <w:rsid w:val="005F1BF7"/>
    <w:rsid w:val="00607655"/>
    <w:rsid w:val="00611F87"/>
    <w:rsid w:val="006173D1"/>
    <w:rsid w:val="00617747"/>
    <w:rsid w:val="00626513"/>
    <w:rsid w:val="00627473"/>
    <w:rsid w:val="00637354"/>
    <w:rsid w:val="0064010C"/>
    <w:rsid w:val="00640E04"/>
    <w:rsid w:val="00646AF9"/>
    <w:rsid w:val="00662046"/>
    <w:rsid w:val="0066362D"/>
    <w:rsid w:val="0066585C"/>
    <w:rsid w:val="00665FCE"/>
    <w:rsid w:val="00670E3D"/>
    <w:rsid w:val="006713CB"/>
    <w:rsid w:val="00674690"/>
    <w:rsid w:val="00674BF2"/>
    <w:rsid w:val="0068724C"/>
    <w:rsid w:val="00687F36"/>
    <w:rsid w:val="006A10C8"/>
    <w:rsid w:val="006A7628"/>
    <w:rsid w:val="006B06EA"/>
    <w:rsid w:val="006B2927"/>
    <w:rsid w:val="006B3FCE"/>
    <w:rsid w:val="006C11C5"/>
    <w:rsid w:val="006C2BF4"/>
    <w:rsid w:val="006C59B5"/>
    <w:rsid w:val="006C7D3A"/>
    <w:rsid w:val="006D2B4D"/>
    <w:rsid w:val="006E2AA6"/>
    <w:rsid w:val="006F3443"/>
    <w:rsid w:val="006F3512"/>
    <w:rsid w:val="007015A6"/>
    <w:rsid w:val="007039BC"/>
    <w:rsid w:val="007169D5"/>
    <w:rsid w:val="00720404"/>
    <w:rsid w:val="00725627"/>
    <w:rsid w:val="007302D1"/>
    <w:rsid w:val="00742445"/>
    <w:rsid w:val="00746094"/>
    <w:rsid w:val="00751CBB"/>
    <w:rsid w:val="00754A4E"/>
    <w:rsid w:val="007645BD"/>
    <w:rsid w:val="0076700D"/>
    <w:rsid w:val="007710F4"/>
    <w:rsid w:val="00773E73"/>
    <w:rsid w:val="00775FE7"/>
    <w:rsid w:val="00776137"/>
    <w:rsid w:val="0077714A"/>
    <w:rsid w:val="00785ACF"/>
    <w:rsid w:val="00794AB8"/>
    <w:rsid w:val="0079575B"/>
    <w:rsid w:val="007A1CAB"/>
    <w:rsid w:val="007A658B"/>
    <w:rsid w:val="007B63DE"/>
    <w:rsid w:val="007C65D3"/>
    <w:rsid w:val="007D002E"/>
    <w:rsid w:val="007D0A50"/>
    <w:rsid w:val="007D1BE9"/>
    <w:rsid w:val="007D67C4"/>
    <w:rsid w:val="007E0BB6"/>
    <w:rsid w:val="007F20CA"/>
    <w:rsid w:val="007F54D8"/>
    <w:rsid w:val="00801815"/>
    <w:rsid w:val="00801C7F"/>
    <w:rsid w:val="00804654"/>
    <w:rsid w:val="00806B5B"/>
    <w:rsid w:val="00806C20"/>
    <w:rsid w:val="008108AA"/>
    <w:rsid w:val="00811ABE"/>
    <w:rsid w:val="0081265A"/>
    <w:rsid w:val="00812B07"/>
    <w:rsid w:val="0081308A"/>
    <w:rsid w:val="00841340"/>
    <w:rsid w:val="0084147A"/>
    <w:rsid w:val="00853554"/>
    <w:rsid w:val="008602BF"/>
    <w:rsid w:val="00862C5E"/>
    <w:rsid w:val="008661E0"/>
    <w:rsid w:val="00870142"/>
    <w:rsid w:val="00870A0F"/>
    <w:rsid w:val="00871584"/>
    <w:rsid w:val="00871EF9"/>
    <w:rsid w:val="008757CA"/>
    <w:rsid w:val="00876356"/>
    <w:rsid w:val="008940B0"/>
    <w:rsid w:val="00897604"/>
    <w:rsid w:val="008A05A6"/>
    <w:rsid w:val="008A6741"/>
    <w:rsid w:val="008A6925"/>
    <w:rsid w:val="008B2B0D"/>
    <w:rsid w:val="008C0D1F"/>
    <w:rsid w:val="008C1241"/>
    <w:rsid w:val="008D2EF3"/>
    <w:rsid w:val="008D3F34"/>
    <w:rsid w:val="008D4BF1"/>
    <w:rsid w:val="008D6567"/>
    <w:rsid w:val="008E3B3E"/>
    <w:rsid w:val="008E5759"/>
    <w:rsid w:val="008E7BA4"/>
    <w:rsid w:val="008F349F"/>
    <w:rsid w:val="008F7CC6"/>
    <w:rsid w:val="009022F2"/>
    <w:rsid w:val="00903067"/>
    <w:rsid w:val="0091411E"/>
    <w:rsid w:val="00915BB8"/>
    <w:rsid w:val="00916ECD"/>
    <w:rsid w:val="00921F8F"/>
    <w:rsid w:val="00926AA4"/>
    <w:rsid w:val="00927DCF"/>
    <w:rsid w:val="0093003E"/>
    <w:rsid w:val="00930306"/>
    <w:rsid w:val="00933A79"/>
    <w:rsid w:val="00935514"/>
    <w:rsid w:val="0094030B"/>
    <w:rsid w:val="0094517C"/>
    <w:rsid w:val="0095539F"/>
    <w:rsid w:val="00956C83"/>
    <w:rsid w:val="00971073"/>
    <w:rsid w:val="0097251D"/>
    <w:rsid w:val="00973EFF"/>
    <w:rsid w:val="00987711"/>
    <w:rsid w:val="009906AC"/>
    <w:rsid w:val="00994768"/>
    <w:rsid w:val="00997363"/>
    <w:rsid w:val="00997C57"/>
    <w:rsid w:val="009A187E"/>
    <w:rsid w:val="009A22AC"/>
    <w:rsid w:val="009A3619"/>
    <w:rsid w:val="009B1451"/>
    <w:rsid w:val="009C3DE8"/>
    <w:rsid w:val="009C6FD0"/>
    <w:rsid w:val="009C7D7B"/>
    <w:rsid w:val="009D1965"/>
    <w:rsid w:val="009D1FEE"/>
    <w:rsid w:val="009D4D7B"/>
    <w:rsid w:val="009E0CF9"/>
    <w:rsid w:val="009E2E52"/>
    <w:rsid w:val="009E40BA"/>
    <w:rsid w:val="009E7DB8"/>
    <w:rsid w:val="009F0623"/>
    <w:rsid w:val="009F38F1"/>
    <w:rsid w:val="00A05267"/>
    <w:rsid w:val="00A052D4"/>
    <w:rsid w:val="00A200A3"/>
    <w:rsid w:val="00A252C9"/>
    <w:rsid w:val="00A269C2"/>
    <w:rsid w:val="00A35C74"/>
    <w:rsid w:val="00A36BA4"/>
    <w:rsid w:val="00A50E7B"/>
    <w:rsid w:val="00A512D1"/>
    <w:rsid w:val="00A52F37"/>
    <w:rsid w:val="00A60F5C"/>
    <w:rsid w:val="00A83B41"/>
    <w:rsid w:val="00A848D6"/>
    <w:rsid w:val="00A86CA0"/>
    <w:rsid w:val="00A90C1B"/>
    <w:rsid w:val="00A9354B"/>
    <w:rsid w:val="00A94988"/>
    <w:rsid w:val="00A9513E"/>
    <w:rsid w:val="00AA5FA7"/>
    <w:rsid w:val="00AA6E44"/>
    <w:rsid w:val="00AA70AE"/>
    <w:rsid w:val="00AA7814"/>
    <w:rsid w:val="00AC1F4D"/>
    <w:rsid w:val="00AC4202"/>
    <w:rsid w:val="00AD17EF"/>
    <w:rsid w:val="00AD3626"/>
    <w:rsid w:val="00AD57A0"/>
    <w:rsid w:val="00AD6B47"/>
    <w:rsid w:val="00AE1C7C"/>
    <w:rsid w:val="00AF622F"/>
    <w:rsid w:val="00B03B14"/>
    <w:rsid w:val="00B224CF"/>
    <w:rsid w:val="00B232FB"/>
    <w:rsid w:val="00B24B62"/>
    <w:rsid w:val="00B33097"/>
    <w:rsid w:val="00B3701D"/>
    <w:rsid w:val="00B41C9D"/>
    <w:rsid w:val="00B54BAF"/>
    <w:rsid w:val="00B55C82"/>
    <w:rsid w:val="00B64A2D"/>
    <w:rsid w:val="00B6608C"/>
    <w:rsid w:val="00B73A3C"/>
    <w:rsid w:val="00B748FC"/>
    <w:rsid w:val="00B74E98"/>
    <w:rsid w:val="00B75B5C"/>
    <w:rsid w:val="00B777F4"/>
    <w:rsid w:val="00B80523"/>
    <w:rsid w:val="00BB4F91"/>
    <w:rsid w:val="00BB71C2"/>
    <w:rsid w:val="00BB7A2D"/>
    <w:rsid w:val="00BC5F34"/>
    <w:rsid w:val="00BD0B89"/>
    <w:rsid w:val="00BD3B34"/>
    <w:rsid w:val="00BE1240"/>
    <w:rsid w:val="00BE4E86"/>
    <w:rsid w:val="00BE67E3"/>
    <w:rsid w:val="00BE77FE"/>
    <w:rsid w:val="00BF7359"/>
    <w:rsid w:val="00C00CD3"/>
    <w:rsid w:val="00C01EEC"/>
    <w:rsid w:val="00C024FD"/>
    <w:rsid w:val="00C02618"/>
    <w:rsid w:val="00C033D6"/>
    <w:rsid w:val="00C05BB4"/>
    <w:rsid w:val="00C07953"/>
    <w:rsid w:val="00C2055B"/>
    <w:rsid w:val="00C2509C"/>
    <w:rsid w:val="00C30328"/>
    <w:rsid w:val="00C31230"/>
    <w:rsid w:val="00C41528"/>
    <w:rsid w:val="00C42819"/>
    <w:rsid w:val="00C44DE2"/>
    <w:rsid w:val="00C52E61"/>
    <w:rsid w:val="00C561AB"/>
    <w:rsid w:val="00C6373C"/>
    <w:rsid w:val="00C80B25"/>
    <w:rsid w:val="00C96496"/>
    <w:rsid w:val="00C978EF"/>
    <w:rsid w:val="00CA3CC2"/>
    <w:rsid w:val="00CB1BC6"/>
    <w:rsid w:val="00CD1AE5"/>
    <w:rsid w:val="00CD4362"/>
    <w:rsid w:val="00CF0F08"/>
    <w:rsid w:val="00CF5DB0"/>
    <w:rsid w:val="00D062B3"/>
    <w:rsid w:val="00D10E4A"/>
    <w:rsid w:val="00D10F0A"/>
    <w:rsid w:val="00D16AAA"/>
    <w:rsid w:val="00D23173"/>
    <w:rsid w:val="00D26B90"/>
    <w:rsid w:val="00D273D9"/>
    <w:rsid w:val="00D30F51"/>
    <w:rsid w:val="00D3195B"/>
    <w:rsid w:val="00D333C3"/>
    <w:rsid w:val="00D35709"/>
    <w:rsid w:val="00D455E2"/>
    <w:rsid w:val="00D518E9"/>
    <w:rsid w:val="00D61018"/>
    <w:rsid w:val="00D622AB"/>
    <w:rsid w:val="00D6301B"/>
    <w:rsid w:val="00D6470C"/>
    <w:rsid w:val="00D733C8"/>
    <w:rsid w:val="00D74C19"/>
    <w:rsid w:val="00D77961"/>
    <w:rsid w:val="00D8084F"/>
    <w:rsid w:val="00D97FE2"/>
    <w:rsid w:val="00DA01F7"/>
    <w:rsid w:val="00DA3D03"/>
    <w:rsid w:val="00DA5706"/>
    <w:rsid w:val="00DA7537"/>
    <w:rsid w:val="00DB3BE0"/>
    <w:rsid w:val="00DB5297"/>
    <w:rsid w:val="00DB6ADD"/>
    <w:rsid w:val="00DB76F1"/>
    <w:rsid w:val="00DC2613"/>
    <w:rsid w:val="00DC70E3"/>
    <w:rsid w:val="00DE48AE"/>
    <w:rsid w:val="00DE75C5"/>
    <w:rsid w:val="00DF202A"/>
    <w:rsid w:val="00DF23DC"/>
    <w:rsid w:val="00DF3217"/>
    <w:rsid w:val="00E00BA5"/>
    <w:rsid w:val="00E015E8"/>
    <w:rsid w:val="00E01FE6"/>
    <w:rsid w:val="00E1619A"/>
    <w:rsid w:val="00E260FA"/>
    <w:rsid w:val="00E33A4F"/>
    <w:rsid w:val="00E600F5"/>
    <w:rsid w:val="00E655C6"/>
    <w:rsid w:val="00E71C9E"/>
    <w:rsid w:val="00E76BC9"/>
    <w:rsid w:val="00E80628"/>
    <w:rsid w:val="00E83235"/>
    <w:rsid w:val="00EA7BC5"/>
    <w:rsid w:val="00EB2141"/>
    <w:rsid w:val="00EB3836"/>
    <w:rsid w:val="00EB40E6"/>
    <w:rsid w:val="00EB4204"/>
    <w:rsid w:val="00EB6B97"/>
    <w:rsid w:val="00EC33EB"/>
    <w:rsid w:val="00ED5231"/>
    <w:rsid w:val="00ED5D1C"/>
    <w:rsid w:val="00EE5C0E"/>
    <w:rsid w:val="00EF411F"/>
    <w:rsid w:val="00F00BE3"/>
    <w:rsid w:val="00F14362"/>
    <w:rsid w:val="00F17D73"/>
    <w:rsid w:val="00F20205"/>
    <w:rsid w:val="00F24DFA"/>
    <w:rsid w:val="00F25B31"/>
    <w:rsid w:val="00F27F24"/>
    <w:rsid w:val="00F32153"/>
    <w:rsid w:val="00F37EBD"/>
    <w:rsid w:val="00F449F3"/>
    <w:rsid w:val="00F47BFB"/>
    <w:rsid w:val="00F50E76"/>
    <w:rsid w:val="00F52DC0"/>
    <w:rsid w:val="00F53D50"/>
    <w:rsid w:val="00F56EE8"/>
    <w:rsid w:val="00F577EE"/>
    <w:rsid w:val="00F6474E"/>
    <w:rsid w:val="00F67FCF"/>
    <w:rsid w:val="00F70ACF"/>
    <w:rsid w:val="00F7434E"/>
    <w:rsid w:val="00F82743"/>
    <w:rsid w:val="00F86B03"/>
    <w:rsid w:val="00F870C4"/>
    <w:rsid w:val="00F8722A"/>
    <w:rsid w:val="00F9274D"/>
    <w:rsid w:val="00F947E6"/>
    <w:rsid w:val="00FA1D26"/>
    <w:rsid w:val="00FA53C2"/>
    <w:rsid w:val="00FA5B94"/>
    <w:rsid w:val="00FC4A55"/>
    <w:rsid w:val="00FC4B96"/>
    <w:rsid w:val="00FC5D5F"/>
    <w:rsid w:val="00FD1537"/>
    <w:rsid w:val="00FD37A1"/>
    <w:rsid w:val="00FE73D9"/>
    <w:rsid w:val="00FF459E"/>
    <w:rsid w:val="00FF50E9"/>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840D3"/>
  <w15:docId w15:val="{9D44923D-671C-4A16-B16C-000B63E7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HTML"/>
    <w:qFormat/>
    <w:rsid w:val="00D61018"/>
    <w:pPr>
      <w:tabs>
        <w:tab w:val="right" w:pos="8640"/>
      </w:tabs>
    </w:pPr>
    <w:rPr>
      <w:rFonts w:ascii="標楷體" w:eastAsia="標楷體" w:hAnsi="標楷體" w:cs="標楷體"/>
      <w:sz w:val="24"/>
      <w:szCs w:val="24"/>
      <w:lang w:eastAsia="en-US"/>
    </w:rPr>
  </w:style>
  <w:style w:type="paragraph" w:styleId="1">
    <w:name w:val="heading 1"/>
    <w:next w:val="a"/>
    <w:qFormat/>
    <w:rsid w:val="00F7434E"/>
    <w:pPr>
      <w:keepNext/>
      <w:spacing w:before="100" w:beforeAutospacing="1" w:after="100" w:afterAutospacing="1" w:line="720" w:lineRule="auto"/>
      <w:outlineLvl w:val="0"/>
    </w:pPr>
    <w:rPr>
      <w:b/>
      <w:bCs/>
      <w:kern w:val="52"/>
      <w:sz w:val="56"/>
      <w:szCs w:val="48"/>
    </w:rPr>
  </w:style>
  <w:style w:type="paragraph" w:styleId="3">
    <w:name w:val="heading 3"/>
    <w:basedOn w:val="a"/>
    <w:next w:val="a"/>
    <w:link w:val="30"/>
    <w:qFormat/>
    <w:rsid w:val="00E83235"/>
    <w:pPr>
      <w:keepNext/>
      <w:spacing w:line="720" w:lineRule="auto"/>
      <w:outlineLvl w:val="2"/>
    </w:pPr>
    <w:rPr>
      <w:rFonts w:ascii="Calibri Light" w:eastAsia="新細明體" w:hAnsi="Calibri Light" w:cs="Times New Roman"/>
      <w:b/>
      <w:bCs/>
      <w:sz w:val="36"/>
      <w:szCs w:val="36"/>
    </w:rPr>
  </w:style>
  <w:style w:type="paragraph" w:styleId="4">
    <w:name w:val="heading 4"/>
    <w:basedOn w:val="a"/>
    <w:next w:val="a"/>
    <w:link w:val="40"/>
    <w:qFormat/>
    <w:rsid w:val="00155A5C"/>
    <w:pPr>
      <w:keepNext/>
      <w:spacing w:line="720" w:lineRule="auto"/>
      <w:outlineLvl w:val="3"/>
    </w:pPr>
    <w:rPr>
      <w:rFonts w:ascii="Calibri Light" w:eastAsia="新細明體" w:hAnsi="Calibri Light"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D61018"/>
    <w:rPr>
      <w:rFonts w:ascii="Courier New" w:hAnsi="Courier New" w:cs="Courier New"/>
      <w:sz w:val="20"/>
      <w:szCs w:val="20"/>
    </w:rPr>
  </w:style>
  <w:style w:type="paragraph" w:styleId="a3">
    <w:name w:val="header"/>
    <w:aliases w:val="頁首 字元"/>
    <w:basedOn w:val="a"/>
    <w:link w:val="10"/>
    <w:uiPriority w:val="99"/>
    <w:rsid w:val="002B2DB5"/>
    <w:pPr>
      <w:tabs>
        <w:tab w:val="center" w:pos="4153"/>
        <w:tab w:val="right" w:pos="8306"/>
      </w:tabs>
      <w:snapToGrid w:val="0"/>
    </w:pPr>
    <w:rPr>
      <w:rFonts w:ascii="Times New Roman" w:eastAsia="新細明體" w:hAnsi="Times New Roman" w:cs="Times New Roman"/>
      <w:kern w:val="2"/>
      <w:szCs w:val="20"/>
      <w:lang w:eastAsia="zh-TW"/>
    </w:rPr>
  </w:style>
  <w:style w:type="character" w:customStyle="1" w:styleId="10">
    <w:name w:val="頁首 字元1"/>
    <w:aliases w:val="頁首 字元 字元"/>
    <w:link w:val="a3"/>
    <w:rsid w:val="002B2DB5"/>
    <w:rPr>
      <w:kern w:val="2"/>
      <w:sz w:val="24"/>
      <w:lang w:val="en-US" w:eastAsia="zh-TW" w:bidi="ar-SA"/>
    </w:rPr>
  </w:style>
  <w:style w:type="paragraph" w:styleId="a4">
    <w:name w:val="footer"/>
    <w:basedOn w:val="a"/>
    <w:rsid w:val="002B2DB5"/>
    <w:pPr>
      <w:tabs>
        <w:tab w:val="center" w:pos="4153"/>
        <w:tab w:val="right" w:pos="8306"/>
      </w:tabs>
      <w:snapToGrid w:val="0"/>
    </w:pPr>
    <w:rPr>
      <w:sz w:val="20"/>
      <w:szCs w:val="20"/>
    </w:rPr>
  </w:style>
  <w:style w:type="character" w:styleId="a5">
    <w:name w:val="page number"/>
    <w:rsid w:val="002B2DB5"/>
    <w:rPr>
      <w:sz w:val="24"/>
    </w:rPr>
  </w:style>
  <w:style w:type="paragraph" w:customStyle="1" w:styleId="a6">
    <w:name w:val="中文題目"/>
    <w:next w:val="EnglishTitle"/>
    <w:rsid w:val="003E7797"/>
    <w:pPr>
      <w:spacing w:line="480" w:lineRule="auto"/>
      <w:jc w:val="center"/>
    </w:pPr>
    <w:rPr>
      <w:rFonts w:ascii="標楷體" w:eastAsia="標楷體" w:hAnsi="標楷體" w:cs="標楷體"/>
      <w:b/>
      <w:bCs/>
      <w:kern w:val="2"/>
      <w:sz w:val="28"/>
      <w:szCs w:val="28"/>
    </w:rPr>
  </w:style>
  <w:style w:type="paragraph" w:customStyle="1" w:styleId="EnglishTitle">
    <w:name w:val="English Title"/>
    <w:next w:val="a7"/>
    <w:rsid w:val="00DF202A"/>
    <w:pPr>
      <w:spacing w:line="480" w:lineRule="auto"/>
      <w:jc w:val="center"/>
    </w:pPr>
    <w:rPr>
      <w:rFonts w:eastAsia="標楷體"/>
      <w:b/>
      <w:sz w:val="24"/>
    </w:rPr>
  </w:style>
  <w:style w:type="paragraph" w:customStyle="1" w:styleId="a7">
    <w:name w:val="正文"/>
    <w:link w:val="a8"/>
    <w:rsid w:val="002D5D74"/>
    <w:pPr>
      <w:tabs>
        <w:tab w:val="left" w:pos="720"/>
      </w:tabs>
      <w:ind w:firstLine="360"/>
      <w:jc w:val="both"/>
    </w:pPr>
    <w:rPr>
      <w:rFonts w:ascii="標楷體" w:eastAsia="標楷體" w:hAnsi="標楷體" w:cs="標楷體"/>
      <w:sz w:val="24"/>
      <w:szCs w:val="24"/>
      <w:lang w:eastAsia="en-US"/>
    </w:rPr>
  </w:style>
  <w:style w:type="character" w:customStyle="1" w:styleId="a8">
    <w:name w:val="正文 字元"/>
    <w:link w:val="a7"/>
    <w:rsid w:val="002D5D74"/>
    <w:rPr>
      <w:rFonts w:ascii="標楷體" w:eastAsia="標楷體" w:hAnsi="標楷體" w:cs="標楷體"/>
      <w:sz w:val="24"/>
      <w:szCs w:val="24"/>
      <w:lang w:val="en-US" w:eastAsia="en-US" w:bidi="ar-SA"/>
    </w:rPr>
  </w:style>
  <w:style w:type="paragraph" w:customStyle="1" w:styleId="a9">
    <w:name w:val="第一層標題"/>
    <w:next w:val="a7"/>
    <w:rsid w:val="000B352F"/>
    <w:pPr>
      <w:spacing w:line="480" w:lineRule="auto"/>
    </w:pPr>
    <w:rPr>
      <w:rFonts w:ascii="標楷體" w:eastAsia="標楷體" w:hAnsi="標楷體" w:cs="標楷體"/>
      <w:b/>
      <w:sz w:val="28"/>
      <w:szCs w:val="28"/>
    </w:rPr>
  </w:style>
  <w:style w:type="paragraph" w:customStyle="1" w:styleId="aa">
    <w:name w:val="作者"/>
    <w:basedOn w:val="a"/>
    <w:next w:val="ab"/>
    <w:rsid w:val="003D7045"/>
    <w:pPr>
      <w:jc w:val="center"/>
    </w:pPr>
  </w:style>
  <w:style w:type="paragraph" w:customStyle="1" w:styleId="ab">
    <w:name w:val="作者單位"/>
    <w:next w:val="ac"/>
    <w:rsid w:val="003D7045"/>
    <w:pPr>
      <w:jc w:val="center"/>
    </w:pPr>
    <w:rPr>
      <w:rFonts w:ascii="標楷體" w:eastAsia="標楷體" w:hAnsi="標楷體" w:cs="標楷體"/>
      <w:sz w:val="24"/>
      <w:szCs w:val="24"/>
      <w:lang w:eastAsia="en-US"/>
    </w:rPr>
  </w:style>
  <w:style w:type="paragraph" w:customStyle="1" w:styleId="ac">
    <w:name w:val="作者電郵"/>
    <w:basedOn w:val="ab"/>
    <w:next w:val="a7"/>
    <w:rsid w:val="00D333C3"/>
    <w:rPr>
      <w:sz w:val="22"/>
    </w:rPr>
  </w:style>
  <w:style w:type="paragraph" w:customStyle="1" w:styleId="ad">
    <w:name w:val="參考文獻"/>
    <w:link w:val="ae"/>
    <w:rsid w:val="00EA7BC5"/>
    <w:pPr>
      <w:ind w:left="360" w:hanging="360"/>
    </w:pPr>
    <w:rPr>
      <w:rFonts w:ascii="標楷體" w:eastAsia="標楷體" w:hAnsi="標楷體" w:cs="標楷體"/>
      <w:color w:val="000000"/>
      <w:sz w:val="24"/>
      <w:szCs w:val="24"/>
      <w:lang w:eastAsia="en-US"/>
    </w:rPr>
  </w:style>
  <w:style w:type="character" w:customStyle="1" w:styleId="ae">
    <w:name w:val="參考文獻 字元"/>
    <w:link w:val="ad"/>
    <w:rsid w:val="00EA7BC5"/>
    <w:rPr>
      <w:rFonts w:ascii="標楷體" w:eastAsia="標楷體" w:hAnsi="標楷體" w:cs="標楷體"/>
      <w:color w:val="000000"/>
      <w:sz w:val="24"/>
      <w:szCs w:val="24"/>
      <w:lang w:val="en-US" w:eastAsia="en-US" w:bidi="ar-SA"/>
    </w:rPr>
  </w:style>
  <w:style w:type="paragraph" w:customStyle="1" w:styleId="-11">
    <w:name w:val="彩色格線 - 輔色 11"/>
    <w:next w:val="a7"/>
    <w:qFormat/>
    <w:rsid w:val="009D1FEE"/>
    <w:pPr>
      <w:tabs>
        <w:tab w:val="left" w:pos="720"/>
        <w:tab w:val="left" w:pos="1440"/>
      </w:tabs>
      <w:ind w:left="360"/>
    </w:pPr>
    <w:rPr>
      <w:rFonts w:ascii="標楷體" w:eastAsia="標楷體" w:hAnsi="標楷體" w:cs="標楷體"/>
      <w:sz w:val="24"/>
      <w:szCs w:val="24"/>
    </w:rPr>
  </w:style>
  <w:style w:type="paragraph" w:customStyle="1" w:styleId="af">
    <w:name w:val="第二層標題"/>
    <w:next w:val="a7"/>
    <w:link w:val="af0"/>
    <w:rsid w:val="00101353"/>
    <w:pPr>
      <w:spacing w:line="480" w:lineRule="auto"/>
    </w:pPr>
    <w:rPr>
      <w:rFonts w:ascii="標楷體" w:eastAsia="標楷體" w:hAnsi="標楷體" w:cs="標楷體"/>
      <w:b/>
      <w:i/>
      <w:sz w:val="24"/>
      <w:szCs w:val="24"/>
    </w:rPr>
  </w:style>
  <w:style w:type="character" w:customStyle="1" w:styleId="af0">
    <w:name w:val="第二層標題 字元"/>
    <w:link w:val="af"/>
    <w:rsid w:val="00101353"/>
    <w:rPr>
      <w:rFonts w:ascii="標楷體" w:eastAsia="標楷體" w:hAnsi="標楷體" w:cs="標楷體"/>
      <w:b/>
      <w:i/>
      <w:sz w:val="24"/>
      <w:szCs w:val="24"/>
      <w:lang w:val="en-US" w:eastAsia="zh-TW" w:bidi="ar-SA"/>
    </w:rPr>
  </w:style>
  <w:style w:type="paragraph" w:customStyle="1" w:styleId="AbstractTitle">
    <w:name w:val="Abstract Title"/>
    <w:next w:val="AbstractText"/>
    <w:link w:val="AbstractTitle0"/>
    <w:rsid w:val="00331C31"/>
    <w:rPr>
      <w:b/>
      <w:i/>
      <w:kern w:val="2"/>
    </w:rPr>
  </w:style>
  <w:style w:type="paragraph" w:customStyle="1" w:styleId="AbstractText">
    <w:name w:val="Abstract Text"/>
    <w:next w:val="a"/>
    <w:link w:val="AbstractText0"/>
    <w:rsid w:val="00F6474E"/>
    <w:pPr>
      <w:jc w:val="both"/>
    </w:pPr>
    <w:rPr>
      <w:i/>
      <w:kern w:val="2"/>
    </w:rPr>
  </w:style>
  <w:style w:type="character" w:customStyle="1" w:styleId="AbstractText0">
    <w:name w:val="Abstract Text 字元"/>
    <w:link w:val="AbstractText"/>
    <w:rsid w:val="00F6474E"/>
    <w:rPr>
      <w:i/>
      <w:kern w:val="2"/>
      <w:lang w:val="en-US" w:eastAsia="zh-TW" w:bidi="ar-SA"/>
    </w:rPr>
  </w:style>
  <w:style w:type="character" w:customStyle="1" w:styleId="AbstractTitle0">
    <w:name w:val="Abstract Title 字元"/>
    <w:link w:val="AbstractTitle"/>
    <w:rsid w:val="00331C31"/>
    <w:rPr>
      <w:b/>
      <w:i/>
      <w:kern w:val="2"/>
      <w:lang w:val="en-US" w:eastAsia="zh-TW" w:bidi="ar-SA"/>
    </w:rPr>
  </w:style>
  <w:style w:type="paragraph" w:customStyle="1" w:styleId="Keywords">
    <w:name w:val="Keywords"/>
    <w:basedOn w:val="AbstractText"/>
    <w:next w:val="a7"/>
    <w:link w:val="Keywords0"/>
    <w:rsid w:val="00F70ACF"/>
    <w:rPr>
      <w:i w:val="0"/>
    </w:rPr>
  </w:style>
  <w:style w:type="character" w:customStyle="1" w:styleId="Keywords0">
    <w:name w:val="Keywords 字元"/>
    <w:link w:val="Keywords"/>
    <w:rsid w:val="00F70ACF"/>
    <w:rPr>
      <w:kern w:val="2"/>
      <w:lang w:val="en-US" w:eastAsia="zh-TW" w:bidi="ar-SA"/>
    </w:rPr>
  </w:style>
  <w:style w:type="paragraph" w:customStyle="1" w:styleId="Keywords1">
    <w:name w:val="Keywords + 粗體"/>
    <w:basedOn w:val="Keywords"/>
    <w:next w:val="a"/>
    <w:link w:val="Keywords2"/>
    <w:rsid w:val="00F947E6"/>
    <w:rPr>
      <w:b/>
      <w:bCs/>
    </w:rPr>
  </w:style>
  <w:style w:type="character" w:customStyle="1" w:styleId="Keywords2">
    <w:name w:val="Keywords + 粗體 字元"/>
    <w:link w:val="Keywords1"/>
    <w:rsid w:val="00F947E6"/>
    <w:rPr>
      <w:b/>
      <w:bCs/>
      <w:kern w:val="2"/>
      <w:lang w:val="en-US" w:eastAsia="zh-TW" w:bidi="ar-SA"/>
    </w:rPr>
  </w:style>
  <w:style w:type="paragraph" w:customStyle="1" w:styleId="af1">
    <w:name w:val="第三層標題"/>
    <w:next w:val="af2"/>
    <w:link w:val="af3"/>
    <w:rsid w:val="000B4D0C"/>
    <w:rPr>
      <w:rFonts w:ascii="標楷體" w:eastAsia="標楷體" w:hAnsi="標楷體" w:cs="標楷體"/>
      <w:b/>
      <w:i/>
      <w:sz w:val="24"/>
      <w:szCs w:val="24"/>
      <w:lang w:eastAsia="en-US"/>
    </w:rPr>
  </w:style>
  <w:style w:type="paragraph" w:customStyle="1" w:styleId="af2">
    <w:name w:val="第三層標題以後文字"/>
    <w:basedOn w:val="a7"/>
    <w:next w:val="a7"/>
    <w:rsid w:val="00916ECD"/>
    <w:pPr>
      <w:ind w:firstLine="0"/>
    </w:pPr>
    <w:rPr>
      <w:rFonts w:cs="新細明體"/>
      <w:szCs w:val="20"/>
    </w:rPr>
  </w:style>
  <w:style w:type="character" w:customStyle="1" w:styleId="af3">
    <w:name w:val="第三層標題 字元"/>
    <w:link w:val="af1"/>
    <w:rsid w:val="000B4D0C"/>
    <w:rPr>
      <w:rFonts w:ascii="標楷體" w:eastAsia="標楷體" w:hAnsi="標楷體" w:cs="標楷體"/>
      <w:b/>
      <w:i/>
      <w:sz w:val="24"/>
      <w:szCs w:val="24"/>
      <w:lang w:val="en-US" w:eastAsia="en-US" w:bidi="ar-SA"/>
    </w:rPr>
  </w:style>
  <w:style w:type="paragraph" w:customStyle="1" w:styleId="af4">
    <w:name w:val="附註編號"/>
    <w:next w:val="a7"/>
    <w:link w:val="af5"/>
    <w:rsid w:val="00BB71C2"/>
    <w:rPr>
      <w:rFonts w:ascii="標楷體" w:eastAsia="標楷體" w:hAnsi="標楷體" w:cs="標楷體"/>
      <w:sz w:val="24"/>
      <w:szCs w:val="24"/>
      <w:vertAlign w:val="superscript"/>
    </w:rPr>
  </w:style>
  <w:style w:type="character" w:customStyle="1" w:styleId="af5">
    <w:name w:val="附註編號 字元"/>
    <w:link w:val="af4"/>
    <w:rsid w:val="00BB71C2"/>
    <w:rPr>
      <w:rFonts w:ascii="標楷體" w:eastAsia="標楷體" w:hAnsi="標楷體" w:cs="標楷體"/>
      <w:sz w:val="24"/>
      <w:szCs w:val="24"/>
      <w:vertAlign w:val="superscript"/>
      <w:lang w:val="en-US" w:eastAsia="zh-TW" w:bidi="ar-SA"/>
    </w:rPr>
  </w:style>
  <w:style w:type="paragraph" w:customStyle="1" w:styleId="af6">
    <w:name w:val="圖像說明"/>
    <w:basedOn w:val="a7"/>
    <w:next w:val="a7"/>
    <w:link w:val="af7"/>
    <w:rsid w:val="00137025"/>
    <w:pPr>
      <w:ind w:firstLine="0"/>
      <w:jc w:val="center"/>
    </w:pPr>
    <w:rPr>
      <w:lang w:eastAsia="zh-TW"/>
    </w:rPr>
  </w:style>
  <w:style w:type="character" w:customStyle="1" w:styleId="af7">
    <w:name w:val="圖像說明 字元"/>
    <w:link w:val="af6"/>
    <w:rsid w:val="000B352F"/>
    <w:rPr>
      <w:rFonts w:ascii="標楷體" w:eastAsia="標楷體" w:hAnsi="標楷體" w:cs="標楷體"/>
      <w:sz w:val="24"/>
      <w:szCs w:val="24"/>
      <w:lang w:val="en-US" w:eastAsia="zh-TW" w:bidi="ar-SA"/>
    </w:rPr>
  </w:style>
  <w:style w:type="paragraph" w:styleId="af8">
    <w:name w:val="Balloon Text"/>
    <w:basedOn w:val="a"/>
    <w:semiHidden/>
    <w:rsid w:val="005D1BB6"/>
    <w:rPr>
      <w:rFonts w:ascii="Arial" w:hAnsi="Arial"/>
      <w:sz w:val="18"/>
      <w:szCs w:val="18"/>
    </w:rPr>
  </w:style>
  <w:style w:type="paragraph" w:customStyle="1" w:styleId="af9">
    <w:name w:val="中文摘要"/>
    <w:next w:val="afa"/>
    <w:link w:val="afb"/>
    <w:rsid w:val="003E7797"/>
    <w:rPr>
      <w:rFonts w:ascii="標楷體" w:eastAsia="標楷體" w:hAnsi="標楷體" w:cs="標楷體"/>
      <w:kern w:val="2"/>
      <w:sz w:val="24"/>
      <w:szCs w:val="24"/>
    </w:rPr>
  </w:style>
  <w:style w:type="paragraph" w:customStyle="1" w:styleId="afa">
    <w:name w:val="中文關鍵詞標題"/>
    <w:next w:val="a7"/>
    <w:link w:val="afc"/>
    <w:rsid w:val="00046F64"/>
    <w:rPr>
      <w:rFonts w:eastAsia="標楷體"/>
      <w:b/>
      <w:kern w:val="2"/>
      <w:sz w:val="24"/>
    </w:rPr>
  </w:style>
  <w:style w:type="paragraph" w:customStyle="1" w:styleId="afd">
    <w:name w:val="中文關鍵詞"/>
    <w:next w:val="a7"/>
    <w:link w:val="afe"/>
    <w:rsid w:val="003E7797"/>
    <w:rPr>
      <w:rFonts w:ascii="標楷體" w:eastAsia="標楷體" w:hAnsi="標楷體" w:cs="標楷體"/>
      <w:kern w:val="2"/>
      <w:sz w:val="24"/>
      <w:szCs w:val="24"/>
    </w:rPr>
  </w:style>
  <w:style w:type="character" w:customStyle="1" w:styleId="afe">
    <w:name w:val="中文關鍵詞 字元"/>
    <w:link w:val="afd"/>
    <w:rsid w:val="003E7797"/>
    <w:rPr>
      <w:rFonts w:ascii="標楷體" w:eastAsia="標楷體" w:hAnsi="標楷體" w:cs="標楷體"/>
      <w:kern w:val="2"/>
      <w:sz w:val="24"/>
      <w:szCs w:val="24"/>
      <w:lang w:val="en-US" w:eastAsia="zh-TW" w:bidi="ar-SA"/>
    </w:rPr>
  </w:style>
  <w:style w:type="character" w:customStyle="1" w:styleId="afb">
    <w:name w:val="中文摘要 字元"/>
    <w:link w:val="af9"/>
    <w:rsid w:val="003E7797"/>
    <w:rPr>
      <w:rFonts w:ascii="標楷體" w:eastAsia="標楷體" w:hAnsi="標楷體" w:cs="標楷體"/>
      <w:kern w:val="2"/>
      <w:sz w:val="24"/>
      <w:szCs w:val="24"/>
      <w:lang w:val="en-US" w:eastAsia="zh-TW" w:bidi="ar-SA"/>
    </w:rPr>
  </w:style>
  <w:style w:type="character" w:styleId="aff">
    <w:name w:val="Hyperlink"/>
    <w:rsid w:val="00D333C3"/>
    <w:rPr>
      <w:color w:val="0000FF"/>
      <w:u w:val="single"/>
    </w:rPr>
  </w:style>
  <w:style w:type="character" w:customStyle="1" w:styleId="afc">
    <w:name w:val="中文關鍵詞標題 字元"/>
    <w:link w:val="afa"/>
    <w:rsid w:val="003D7045"/>
    <w:rPr>
      <w:rFonts w:eastAsia="標楷體"/>
      <w:b/>
      <w:kern w:val="2"/>
      <w:sz w:val="24"/>
      <w:lang w:val="en-US" w:eastAsia="zh-TW" w:bidi="ar-SA"/>
    </w:rPr>
  </w:style>
  <w:style w:type="paragraph" w:customStyle="1" w:styleId="aff0">
    <w:name w:val="中文摘要標題"/>
    <w:next w:val="af9"/>
    <w:link w:val="aff1"/>
    <w:rsid w:val="008A05A6"/>
    <w:rPr>
      <w:rFonts w:ascii="標楷體" w:eastAsia="標楷體" w:hAnsi="標楷體" w:cs="標楷體"/>
      <w:b/>
      <w:kern w:val="2"/>
      <w:sz w:val="24"/>
      <w:szCs w:val="24"/>
    </w:rPr>
  </w:style>
  <w:style w:type="character" w:customStyle="1" w:styleId="aff1">
    <w:name w:val="中文摘要標題 字元"/>
    <w:link w:val="aff0"/>
    <w:rsid w:val="008A05A6"/>
    <w:rPr>
      <w:rFonts w:ascii="標楷體" w:eastAsia="標楷體" w:hAnsi="標楷體" w:cs="標楷體"/>
      <w:b/>
      <w:kern w:val="2"/>
      <w:sz w:val="24"/>
      <w:szCs w:val="24"/>
      <w:lang w:val="en-US" w:eastAsia="zh-TW" w:bidi="ar-SA"/>
    </w:rPr>
  </w:style>
  <w:style w:type="character" w:customStyle="1" w:styleId="EmailStyle58">
    <w:name w:val="EmailStyle58"/>
    <w:semiHidden/>
    <w:rsid w:val="00307512"/>
    <w:rPr>
      <w:rFonts w:ascii="新細明體" w:eastAsia="新細明體"/>
      <w:b w:val="0"/>
      <w:bCs w:val="0"/>
      <w:i w:val="0"/>
      <w:iCs w:val="0"/>
      <w:strike w:val="0"/>
      <w:color w:val="000080"/>
      <w:sz w:val="24"/>
      <w:szCs w:val="24"/>
      <w:u w:val="none"/>
    </w:rPr>
  </w:style>
  <w:style w:type="character" w:styleId="aff2">
    <w:name w:val="annotation reference"/>
    <w:rsid w:val="00D26B90"/>
    <w:rPr>
      <w:sz w:val="16"/>
      <w:szCs w:val="16"/>
    </w:rPr>
  </w:style>
  <w:style w:type="paragraph" w:styleId="aff3">
    <w:name w:val="annotation text"/>
    <w:basedOn w:val="a"/>
    <w:link w:val="aff4"/>
    <w:rsid w:val="00D26B90"/>
    <w:rPr>
      <w:sz w:val="20"/>
      <w:szCs w:val="20"/>
    </w:rPr>
  </w:style>
  <w:style w:type="character" w:customStyle="1" w:styleId="aff4">
    <w:name w:val="註解文字 字元"/>
    <w:link w:val="aff3"/>
    <w:rsid w:val="00D26B90"/>
    <w:rPr>
      <w:rFonts w:ascii="標楷體" w:eastAsia="標楷體" w:hAnsi="標楷體" w:cs="標楷體"/>
      <w:lang w:eastAsia="en-US"/>
    </w:rPr>
  </w:style>
  <w:style w:type="paragraph" w:styleId="aff5">
    <w:name w:val="annotation subject"/>
    <w:basedOn w:val="aff3"/>
    <w:next w:val="aff3"/>
    <w:link w:val="aff6"/>
    <w:rsid w:val="00D26B90"/>
    <w:rPr>
      <w:b/>
      <w:bCs/>
    </w:rPr>
  </w:style>
  <w:style w:type="character" w:customStyle="1" w:styleId="aff6">
    <w:name w:val="註解主旨 字元"/>
    <w:link w:val="aff5"/>
    <w:rsid w:val="00D26B90"/>
    <w:rPr>
      <w:rFonts w:ascii="標楷體" w:eastAsia="標楷體" w:hAnsi="標楷體" w:cs="標楷體"/>
      <w:b/>
      <w:bCs/>
      <w:lang w:eastAsia="en-US"/>
    </w:rPr>
  </w:style>
  <w:style w:type="table" w:styleId="aff7">
    <w:name w:val="Table Grid"/>
    <w:basedOn w:val="a1"/>
    <w:rsid w:val="00E01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ody Text"/>
    <w:basedOn w:val="a"/>
    <w:link w:val="aff9"/>
    <w:rsid w:val="00773E73"/>
    <w:pPr>
      <w:tabs>
        <w:tab w:val="clear" w:pos="8640"/>
      </w:tabs>
      <w:spacing w:line="228" w:lineRule="auto"/>
      <w:ind w:firstLine="288"/>
      <w:jc w:val="both"/>
    </w:pPr>
    <w:rPr>
      <w:rFonts w:ascii="Times New Roman" w:eastAsia="SimSun" w:hAnsi="Times New Roman" w:cs="Times New Roman"/>
      <w:spacing w:val="-1"/>
      <w:sz w:val="20"/>
      <w:szCs w:val="20"/>
    </w:rPr>
  </w:style>
  <w:style w:type="character" w:customStyle="1" w:styleId="aff9">
    <w:name w:val="本文 字元"/>
    <w:link w:val="aff8"/>
    <w:rsid w:val="00773E73"/>
    <w:rPr>
      <w:rFonts w:eastAsia="SimSun"/>
      <w:spacing w:val="-1"/>
      <w:lang w:eastAsia="en-US"/>
    </w:rPr>
  </w:style>
  <w:style w:type="paragraph" w:customStyle="1" w:styleId="footnote">
    <w:name w:val="footnote"/>
    <w:rsid w:val="00773E73"/>
    <w:pPr>
      <w:framePr w:hSpace="187" w:vSpace="187" w:wrap="notBeside" w:vAnchor="text" w:hAnchor="page" w:x="6121" w:y="577"/>
      <w:numPr>
        <w:numId w:val="15"/>
      </w:numPr>
      <w:spacing w:after="40"/>
    </w:pPr>
    <w:rPr>
      <w:rFonts w:eastAsia="SimSun"/>
      <w:sz w:val="16"/>
      <w:szCs w:val="16"/>
      <w:lang w:eastAsia="en-US"/>
    </w:rPr>
  </w:style>
  <w:style w:type="character" w:customStyle="1" w:styleId="apple-converted-space">
    <w:name w:val="apple-converted-space"/>
    <w:basedOn w:val="a0"/>
    <w:rsid w:val="00FA5B94"/>
  </w:style>
  <w:style w:type="character" w:styleId="affa">
    <w:name w:val="Strong"/>
    <w:uiPriority w:val="22"/>
    <w:qFormat/>
    <w:rsid w:val="00FA5B94"/>
    <w:rPr>
      <w:b/>
      <w:bCs/>
    </w:rPr>
  </w:style>
  <w:style w:type="character" w:customStyle="1" w:styleId="40">
    <w:name w:val="標題 4 字元"/>
    <w:link w:val="4"/>
    <w:semiHidden/>
    <w:rsid w:val="00155A5C"/>
    <w:rPr>
      <w:rFonts w:ascii="Calibri Light" w:eastAsia="新細明體" w:hAnsi="Calibri Light" w:cs="Times New Roman"/>
      <w:sz w:val="36"/>
      <w:szCs w:val="36"/>
      <w:lang w:eastAsia="en-US"/>
    </w:rPr>
  </w:style>
  <w:style w:type="character" w:customStyle="1" w:styleId="30">
    <w:name w:val="標題 3 字元"/>
    <w:link w:val="3"/>
    <w:semiHidden/>
    <w:rsid w:val="00E83235"/>
    <w:rPr>
      <w:rFonts w:ascii="Calibri Light" w:eastAsia="新細明體" w:hAnsi="Calibri Light" w:cs="Times New Roman"/>
      <w:b/>
      <w:bCs/>
      <w:sz w:val="36"/>
      <w:szCs w:val="36"/>
      <w:lang w:eastAsia="en-US"/>
    </w:rPr>
  </w:style>
  <w:style w:type="table" w:customStyle="1" w:styleId="TableNormal">
    <w:name w:val="Table Normal"/>
    <w:rsid w:val="008A6925"/>
    <w:pPr>
      <w:tabs>
        <w:tab w:val="right" w:pos="8640"/>
      </w:tabs>
    </w:pPr>
    <w:rPr>
      <w:rFonts w:ascii="標楷體" w:eastAsia="標楷體" w:hAnsi="標楷體" w:cs="標楷體"/>
      <w:sz w:val="24"/>
      <w:szCs w:val="24"/>
    </w:rPr>
    <w:tblPr>
      <w:tblCellMar>
        <w:top w:w="0" w:type="dxa"/>
        <w:left w:w="0" w:type="dxa"/>
        <w:bottom w:w="0" w:type="dxa"/>
        <w:right w:w="0" w:type="dxa"/>
      </w:tblCellMar>
    </w:tblPr>
  </w:style>
  <w:style w:type="character" w:customStyle="1" w:styleId="11">
    <w:name w:val="未解析的提及1"/>
    <w:basedOn w:val="a0"/>
    <w:uiPriority w:val="99"/>
    <w:semiHidden/>
    <w:unhideWhenUsed/>
    <w:rsid w:val="002E0E3C"/>
    <w:rPr>
      <w:color w:val="605E5C"/>
      <w:shd w:val="clear" w:color="auto" w:fill="E1DFDD"/>
    </w:rPr>
  </w:style>
  <w:style w:type="character" w:styleId="affb">
    <w:name w:val="Unresolved Mention"/>
    <w:basedOn w:val="a0"/>
    <w:uiPriority w:val="99"/>
    <w:semiHidden/>
    <w:unhideWhenUsed/>
    <w:rsid w:val="00956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02503">
      <w:bodyDiv w:val="1"/>
      <w:marLeft w:val="0"/>
      <w:marRight w:val="0"/>
      <w:marTop w:val="0"/>
      <w:marBottom w:val="0"/>
      <w:divBdr>
        <w:top w:val="none" w:sz="0" w:space="0" w:color="auto"/>
        <w:left w:val="none" w:sz="0" w:space="0" w:color="auto"/>
        <w:bottom w:val="none" w:sz="0" w:space="0" w:color="auto"/>
        <w:right w:val="none" w:sz="0" w:space="0" w:color="auto"/>
      </w:divBdr>
      <w:divsChild>
        <w:div w:id="1459568644">
          <w:marLeft w:val="0"/>
          <w:marRight w:val="0"/>
          <w:marTop w:val="0"/>
          <w:marBottom w:val="0"/>
          <w:divBdr>
            <w:top w:val="none" w:sz="0" w:space="0" w:color="auto"/>
            <w:left w:val="none" w:sz="0" w:space="0" w:color="auto"/>
            <w:bottom w:val="none" w:sz="0" w:space="0" w:color="auto"/>
            <w:right w:val="none" w:sz="0" w:space="0" w:color="auto"/>
          </w:divBdr>
          <w:divsChild>
            <w:div w:id="345910411">
              <w:marLeft w:val="0"/>
              <w:marRight w:val="0"/>
              <w:marTop w:val="0"/>
              <w:marBottom w:val="0"/>
              <w:divBdr>
                <w:top w:val="none" w:sz="0" w:space="0" w:color="auto"/>
                <w:left w:val="none" w:sz="0" w:space="0" w:color="auto"/>
                <w:bottom w:val="none" w:sz="0" w:space="0" w:color="auto"/>
                <w:right w:val="none" w:sz="0" w:space="0" w:color="auto"/>
              </w:divBdr>
              <w:divsChild>
                <w:div w:id="1399598534">
                  <w:marLeft w:val="0"/>
                  <w:marRight w:val="0"/>
                  <w:marTop w:val="0"/>
                  <w:marBottom w:val="0"/>
                  <w:divBdr>
                    <w:top w:val="none" w:sz="0" w:space="0" w:color="auto"/>
                    <w:left w:val="none" w:sz="0" w:space="0" w:color="auto"/>
                    <w:bottom w:val="none" w:sz="0" w:space="0" w:color="auto"/>
                    <w:right w:val="none" w:sz="0" w:space="0" w:color="auto"/>
                  </w:divBdr>
                  <w:divsChild>
                    <w:div w:id="1216815502">
                      <w:marLeft w:val="0"/>
                      <w:marRight w:val="0"/>
                      <w:marTop w:val="630"/>
                      <w:marBottom w:val="0"/>
                      <w:divBdr>
                        <w:top w:val="none" w:sz="0" w:space="0" w:color="auto"/>
                        <w:left w:val="none" w:sz="0" w:space="0" w:color="auto"/>
                        <w:bottom w:val="none" w:sz="0" w:space="0" w:color="auto"/>
                        <w:right w:val="none" w:sz="0" w:space="0" w:color="auto"/>
                      </w:divBdr>
                      <w:divsChild>
                        <w:div w:id="1342732125">
                          <w:marLeft w:val="0"/>
                          <w:marRight w:val="0"/>
                          <w:marTop w:val="0"/>
                          <w:marBottom w:val="0"/>
                          <w:divBdr>
                            <w:top w:val="none" w:sz="0" w:space="0" w:color="auto"/>
                            <w:left w:val="none" w:sz="0" w:space="0" w:color="auto"/>
                            <w:bottom w:val="none" w:sz="0" w:space="0" w:color="auto"/>
                            <w:right w:val="none" w:sz="0" w:space="0" w:color="auto"/>
                          </w:divBdr>
                          <w:divsChild>
                            <w:div w:id="817037417">
                              <w:marLeft w:val="-312"/>
                              <w:marRight w:val="0"/>
                              <w:marTop w:val="0"/>
                              <w:marBottom w:val="0"/>
                              <w:divBdr>
                                <w:top w:val="none" w:sz="0" w:space="0" w:color="auto"/>
                                <w:left w:val="none" w:sz="0" w:space="0" w:color="auto"/>
                                <w:bottom w:val="none" w:sz="0" w:space="0" w:color="auto"/>
                                <w:right w:val="none" w:sz="0" w:space="0" w:color="auto"/>
                              </w:divBdr>
                              <w:divsChild>
                                <w:div w:id="1209151548">
                                  <w:marLeft w:val="0"/>
                                  <w:marRight w:val="0"/>
                                  <w:marTop w:val="0"/>
                                  <w:marBottom w:val="0"/>
                                  <w:divBdr>
                                    <w:top w:val="none" w:sz="0" w:space="0" w:color="auto"/>
                                    <w:left w:val="none" w:sz="0" w:space="0" w:color="auto"/>
                                    <w:bottom w:val="none" w:sz="0" w:space="0" w:color="auto"/>
                                    <w:right w:val="none" w:sz="0" w:space="0" w:color="auto"/>
                                  </w:divBdr>
                                </w:div>
                                <w:div w:id="1654602550">
                                  <w:marLeft w:val="0"/>
                                  <w:marRight w:val="0"/>
                                  <w:marTop w:val="0"/>
                                  <w:marBottom w:val="0"/>
                                  <w:divBdr>
                                    <w:top w:val="none" w:sz="0" w:space="0" w:color="auto"/>
                                    <w:left w:val="none" w:sz="0" w:space="0" w:color="auto"/>
                                    <w:bottom w:val="none" w:sz="0" w:space="0" w:color="auto"/>
                                    <w:right w:val="none" w:sz="0" w:space="0" w:color="auto"/>
                                  </w:divBdr>
                                  <w:divsChild>
                                    <w:div w:id="2199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940617">
          <w:marLeft w:val="0"/>
          <w:marRight w:val="0"/>
          <w:marTop w:val="0"/>
          <w:marBottom w:val="0"/>
          <w:divBdr>
            <w:top w:val="none" w:sz="0" w:space="0" w:color="auto"/>
            <w:left w:val="none" w:sz="0" w:space="0" w:color="auto"/>
            <w:bottom w:val="none" w:sz="0" w:space="0" w:color="auto"/>
            <w:right w:val="none" w:sz="0" w:space="0" w:color="auto"/>
          </w:divBdr>
          <w:divsChild>
            <w:div w:id="678578457">
              <w:marLeft w:val="0"/>
              <w:marRight w:val="0"/>
              <w:marTop w:val="0"/>
              <w:marBottom w:val="0"/>
              <w:divBdr>
                <w:top w:val="none" w:sz="0" w:space="0" w:color="auto"/>
                <w:left w:val="none" w:sz="0" w:space="0" w:color="auto"/>
                <w:bottom w:val="none" w:sz="0" w:space="0" w:color="auto"/>
                <w:right w:val="none" w:sz="0" w:space="0" w:color="auto"/>
              </w:divBdr>
              <w:divsChild>
                <w:div w:id="1583677621">
                  <w:marLeft w:val="0"/>
                  <w:marRight w:val="0"/>
                  <w:marTop w:val="0"/>
                  <w:marBottom w:val="0"/>
                  <w:divBdr>
                    <w:top w:val="none" w:sz="0" w:space="0" w:color="auto"/>
                    <w:left w:val="none" w:sz="0" w:space="0" w:color="auto"/>
                    <w:bottom w:val="none" w:sz="0" w:space="0" w:color="auto"/>
                    <w:right w:val="none" w:sz="0" w:space="0" w:color="auto"/>
                  </w:divBdr>
                  <w:divsChild>
                    <w:div w:id="855845370">
                      <w:marLeft w:val="0"/>
                      <w:marRight w:val="0"/>
                      <w:marTop w:val="0"/>
                      <w:marBottom w:val="0"/>
                      <w:divBdr>
                        <w:top w:val="none" w:sz="0" w:space="0" w:color="auto"/>
                        <w:left w:val="none" w:sz="0" w:space="0" w:color="auto"/>
                        <w:bottom w:val="none" w:sz="0" w:space="0" w:color="auto"/>
                        <w:right w:val="none" w:sz="0" w:space="0" w:color="auto"/>
                      </w:divBdr>
                      <w:divsChild>
                        <w:div w:id="81491140">
                          <w:marLeft w:val="0"/>
                          <w:marRight w:val="0"/>
                          <w:marTop w:val="0"/>
                          <w:marBottom w:val="0"/>
                          <w:divBdr>
                            <w:top w:val="none" w:sz="0" w:space="0" w:color="auto"/>
                            <w:left w:val="none" w:sz="0" w:space="0" w:color="auto"/>
                            <w:bottom w:val="none" w:sz="0" w:space="0" w:color="auto"/>
                            <w:right w:val="none" w:sz="0" w:space="0" w:color="auto"/>
                          </w:divBdr>
                          <w:divsChild>
                            <w:div w:id="11318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571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Dropbox\0_TAECT\TAECT%202015%20templet.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4E333-B606-4EF8-9577-1FC64B1C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TAECT 2015 templet.dotx</Template>
  <TotalTime>4</TotalTime>
  <Pages>1</Pages>
  <Words>62</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TAECT Author Guidelines for Submission Format</vt:lpstr>
    </vt:vector>
  </TitlesOfParts>
  <Company>CUHK</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TAECT Author Guidelines for Submission Format</dc:title>
  <dc:subject/>
  <dc:creator>HANYU</dc:creator>
  <cp:keywords/>
  <cp:lastModifiedBy>user</cp:lastModifiedBy>
  <cp:revision>7</cp:revision>
  <cp:lastPrinted>2024-08-17T08:07:00Z</cp:lastPrinted>
  <dcterms:created xsi:type="dcterms:W3CDTF">2024-09-03T15:43:00Z</dcterms:created>
  <dcterms:modified xsi:type="dcterms:W3CDTF">2026-07-28T08:32:00Z</dcterms:modified>
</cp:coreProperties>
</file>